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606C5" w14:textId="0349E892" w:rsidR="000425B8" w:rsidRDefault="000425B8" w:rsidP="000425B8">
      <w:pPr>
        <w:pStyle w:val="Datofelt"/>
      </w:pPr>
      <w:r>
        <w:fldChar w:fldCharType="begin"/>
      </w:r>
      <w:r>
        <w:instrText xml:space="preserve"> CREATEDATE  \@ "d. MMMM yyyy"  \* MERGEFORMAT </w:instrText>
      </w:r>
      <w:r>
        <w:fldChar w:fldCharType="separate"/>
      </w:r>
      <w:r w:rsidR="00EB1300">
        <w:rPr>
          <w:noProof/>
        </w:rPr>
        <w:t>1</w:t>
      </w:r>
      <w:r w:rsidR="00D14114">
        <w:rPr>
          <w:noProof/>
        </w:rPr>
        <w:t>9</w:t>
      </w:r>
      <w:r w:rsidR="00607219">
        <w:rPr>
          <w:noProof/>
        </w:rPr>
        <w:t xml:space="preserve">. </w:t>
      </w:r>
      <w:r w:rsidR="00EB1300">
        <w:rPr>
          <w:noProof/>
        </w:rPr>
        <w:t>december</w:t>
      </w:r>
      <w:r w:rsidR="00607219">
        <w:rPr>
          <w:noProof/>
        </w:rPr>
        <w:t xml:space="preserve"> 2022</w:t>
      </w:r>
      <w:r>
        <w:fldChar w:fldCharType="end"/>
      </w:r>
    </w:p>
    <w:p w14:paraId="67C3D44E" w14:textId="57F1F4FB" w:rsidR="007F5C4D" w:rsidRDefault="00DF3EC5" w:rsidP="009B3BAE">
      <w:pPr>
        <w:rPr>
          <w:rFonts w:ascii="Roboto" w:hAnsi="Roboto"/>
          <w:b/>
          <w:bCs/>
          <w:sz w:val="28"/>
          <w:szCs w:val="28"/>
        </w:rPr>
      </w:pPr>
      <w:r w:rsidRPr="00D344D3">
        <w:rPr>
          <w:rFonts w:ascii="Roboto" w:hAnsi="Roboto"/>
          <w:b/>
          <w:bCs/>
          <w:sz w:val="72"/>
          <w:szCs w:val="72"/>
        </w:rPr>
        <w:t>Plan22+</w:t>
      </w:r>
      <w:r>
        <w:rPr>
          <w:rFonts w:ascii="Roboto" w:hAnsi="Roboto"/>
          <w:b/>
          <w:bCs/>
          <w:sz w:val="28"/>
          <w:szCs w:val="28"/>
        </w:rPr>
        <w:t xml:space="preserve"> </w:t>
      </w:r>
      <w:r w:rsidR="00DA3708">
        <w:rPr>
          <w:rFonts w:ascii="Roboto" w:hAnsi="Roboto"/>
          <w:b/>
          <w:bCs/>
          <w:sz w:val="28"/>
          <w:szCs w:val="28"/>
        </w:rPr>
        <w:br/>
      </w:r>
      <w:r w:rsidR="00DA3708" w:rsidRPr="00D344D3">
        <w:rPr>
          <w:rFonts w:ascii="Roboto" w:hAnsi="Roboto"/>
          <w:b/>
          <w:bCs/>
          <w:i/>
          <w:iCs/>
          <w:sz w:val="32"/>
          <w:szCs w:val="32"/>
        </w:rPr>
        <w:t>P</w:t>
      </w:r>
      <w:r w:rsidRPr="00D344D3">
        <w:rPr>
          <w:rFonts w:ascii="Roboto" w:hAnsi="Roboto"/>
          <w:b/>
          <w:bCs/>
          <w:i/>
          <w:iCs/>
          <w:sz w:val="32"/>
          <w:szCs w:val="32"/>
        </w:rPr>
        <w:t>ilotprojekter</w:t>
      </w:r>
    </w:p>
    <w:p w14:paraId="50743DDF" w14:textId="37FE4051" w:rsidR="007F5C4D" w:rsidRDefault="00912AAC" w:rsidP="009B3BAE">
      <w:pPr>
        <w:rPr>
          <w:rFonts w:ascii="Roboto" w:hAnsi="Roboto"/>
          <w:b/>
          <w:bCs/>
          <w:sz w:val="28"/>
          <w:szCs w:val="28"/>
        </w:rPr>
      </w:pPr>
      <w:r>
        <w:rPr>
          <w:rFonts w:ascii="Roboto" w:hAnsi="Roboto"/>
          <w:b/>
          <w:bCs/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 wp14:anchorId="1480B891" wp14:editId="0E712944">
            <wp:simplePos x="0" y="0"/>
            <wp:positionH relativeFrom="margin">
              <wp:align>left</wp:align>
            </wp:positionH>
            <wp:positionV relativeFrom="paragraph">
              <wp:posOffset>350106</wp:posOffset>
            </wp:positionV>
            <wp:extent cx="5522400" cy="4143600"/>
            <wp:effectExtent l="0" t="0" r="2540" b="0"/>
            <wp:wrapNone/>
            <wp:docPr id="3" name="Billede 3" descr="Et billede, der indeholder græs, himmel, udendørs, fel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græs, himmel, udendørs, felt&#10;&#10;Automatisk genereret beskrivels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400" cy="41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A5E741" w14:textId="6AA17518" w:rsidR="007F5C4D" w:rsidRDefault="007F5C4D" w:rsidP="009B3BAE">
      <w:pPr>
        <w:rPr>
          <w:rFonts w:ascii="Roboto" w:hAnsi="Roboto"/>
          <w:b/>
          <w:bCs/>
          <w:sz w:val="28"/>
          <w:szCs w:val="28"/>
        </w:rPr>
      </w:pPr>
    </w:p>
    <w:p w14:paraId="03AD17C6" w14:textId="77777777" w:rsidR="007F5C4D" w:rsidRDefault="007F5C4D" w:rsidP="009B3BAE">
      <w:pPr>
        <w:rPr>
          <w:rFonts w:ascii="Roboto" w:hAnsi="Roboto"/>
          <w:b/>
          <w:bCs/>
          <w:sz w:val="28"/>
          <w:szCs w:val="28"/>
        </w:rPr>
      </w:pPr>
    </w:p>
    <w:p w14:paraId="1AFB4841" w14:textId="77777777" w:rsidR="007F5C4D" w:rsidRDefault="007F5C4D" w:rsidP="009B3BAE">
      <w:pPr>
        <w:rPr>
          <w:rFonts w:ascii="Roboto" w:hAnsi="Roboto"/>
          <w:b/>
          <w:bCs/>
          <w:sz w:val="28"/>
          <w:szCs w:val="28"/>
        </w:rPr>
      </w:pPr>
    </w:p>
    <w:p w14:paraId="3678CA9A" w14:textId="77777777" w:rsidR="007F5C4D" w:rsidRDefault="007F5C4D" w:rsidP="009B3BAE">
      <w:pPr>
        <w:rPr>
          <w:rFonts w:ascii="Roboto" w:hAnsi="Roboto"/>
          <w:b/>
          <w:bCs/>
          <w:sz w:val="28"/>
          <w:szCs w:val="28"/>
        </w:rPr>
      </w:pPr>
    </w:p>
    <w:p w14:paraId="2BB6082F" w14:textId="77777777" w:rsidR="00DF3EC5" w:rsidRDefault="00DF3EC5" w:rsidP="009B3BAE">
      <w:pPr>
        <w:rPr>
          <w:rFonts w:ascii="Roboto" w:hAnsi="Roboto"/>
          <w:b/>
          <w:bCs/>
          <w:sz w:val="28"/>
          <w:szCs w:val="28"/>
        </w:rPr>
      </w:pPr>
    </w:p>
    <w:p w14:paraId="100821DC" w14:textId="77777777" w:rsidR="00DF3EC5" w:rsidRDefault="00DF3EC5" w:rsidP="009B3BAE">
      <w:pPr>
        <w:rPr>
          <w:rFonts w:ascii="Roboto" w:hAnsi="Roboto"/>
          <w:b/>
          <w:bCs/>
          <w:sz w:val="28"/>
          <w:szCs w:val="28"/>
        </w:rPr>
      </w:pPr>
    </w:p>
    <w:p w14:paraId="7904E084" w14:textId="77777777" w:rsidR="00DF3EC5" w:rsidRDefault="00DF3EC5" w:rsidP="009B3BAE">
      <w:pPr>
        <w:rPr>
          <w:rFonts w:ascii="Roboto" w:hAnsi="Roboto"/>
          <w:b/>
          <w:bCs/>
          <w:sz w:val="28"/>
          <w:szCs w:val="28"/>
        </w:rPr>
      </w:pPr>
    </w:p>
    <w:p w14:paraId="11C6E96B" w14:textId="30EBFBDB" w:rsidR="00DF3EC5" w:rsidRDefault="00DF3EC5" w:rsidP="009B3BAE">
      <w:pPr>
        <w:rPr>
          <w:rFonts w:ascii="Roboto" w:hAnsi="Roboto"/>
          <w:b/>
          <w:bCs/>
          <w:sz w:val="28"/>
          <w:szCs w:val="28"/>
        </w:rPr>
      </w:pPr>
    </w:p>
    <w:p w14:paraId="5FA4397E" w14:textId="09D129E2" w:rsidR="00DF3EC5" w:rsidRDefault="00DF3EC5" w:rsidP="009B3BAE">
      <w:pPr>
        <w:rPr>
          <w:rFonts w:ascii="Roboto" w:hAnsi="Roboto"/>
          <w:b/>
          <w:bCs/>
          <w:sz w:val="28"/>
          <w:szCs w:val="28"/>
        </w:rPr>
      </w:pPr>
    </w:p>
    <w:p w14:paraId="0AE88C63" w14:textId="30104086" w:rsidR="00DF3EC5" w:rsidRDefault="00912AAC" w:rsidP="009B3BAE">
      <w:pPr>
        <w:rPr>
          <w:rFonts w:ascii="Roboto" w:hAnsi="Roboto"/>
          <w:b/>
          <w:bCs/>
          <w:sz w:val="28"/>
          <w:szCs w:val="28"/>
        </w:rPr>
      </w:pPr>
      <w:r w:rsidRPr="00DA3708">
        <w:rPr>
          <w:rFonts w:ascii="Roboto" w:hAnsi="Roboto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7A0A6FB4" wp14:editId="2649E9F9">
                <wp:simplePos x="0" y="0"/>
                <wp:positionH relativeFrom="margin">
                  <wp:align>right</wp:align>
                </wp:positionH>
                <wp:positionV relativeFrom="paragraph">
                  <wp:posOffset>366395</wp:posOffset>
                </wp:positionV>
                <wp:extent cx="5522400" cy="1440000"/>
                <wp:effectExtent l="0" t="0" r="21590" b="27305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2400" cy="14400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F3C6F" w14:textId="77777777" w:rsidR="00DA3708" w:rsidRDefault="00DA3708" w:rsidP="00DA3708">
                            <w:pPr>
                              <w:jc w:val="center"/>
                            </w:pPr>
                          </w:p>
                          <w:p w14:paraId="6232250A" w14:textId="2A8E7439" w:rsidR="00DA3708" w:rsidRPr="00F63737" w:rsidRDefault="00DA3708" w:rsidP="00912AAC">
                            <w:pPr>
                              <w:jc w:val="center"/>
                              <w:rPr>
                                <w:rFonts w:asciiTheme="majorHAnsi" w:hAnsiTheme="majorHAnsi"/>
                                <w:sz w:val="72"/>
                                <w:szCs w:val="72"/>
                              </w:rPr>
                            </w:pPr>
                            <w:r w:rsidRPr="00F63737">
                              <w:rPr>
                                <w:rFonts w:asciiTheme="majorHAnsi" w:hAnsiTheme="majorHAnsi"/>
                                <w:sz w:val="72"/>
                                <w:szCs w:val="72"/>
                              </w:rPr>
                              <w:t>ANSØGNINGSKEMA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0A6FB4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383.65pt;margin-top:28.85pt;width:434.85pt;height:113.4pt;z-index:2516485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" fillcolor="#054b32 [3204]">
                <v:textbox>
                  <w:txbxContent>
                    <w:p w14:paraId="730F3C6F" w14:textId="77777777" w:rsidR="00DA3708" w:rsidRDefault="00DA3708" w:rsidP="00DA3708">
                      <w:pPr>
                        <w:jc w:val="center"/>
                      </w:pPr>
                    </w:p>
                    <w:p w14:paraId="6232250A" w14:textId="2A8E7439" w:rsidR="00DA3708" w:rsidRPr="00F63737" w:rsidRDefault="00DA3708" w:rsidP="00912AAC">
                      <w:pPr>
                        <w:jc w:val="center"/>
                        <w:rPr>
                          <w:rFonts w:asciiTheme="majorHAnsi" w:hAnsiTheme="majorHAnsi"/>
                          <w:sz w:val="72"/>
                          <w:szCs w:val="72"/>
                        </w:rPr>
                      </w:pPr>
                      <w:r w:rsidRPr="00F63737">
                        <w:rPr>
                          <w:rFonts w:asciiTheme="majorHAnsi" w:hAnsiTheme="majorHAnsi"/>
                          <w:sz w:val="72"/>
                          <w:szCs w:val="72"/>
                        </w:rPr>
                        <w:t>ANSØGNINGSKEMA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A219C7E" w14:textId="78503731" w:rsidR="00E339A5" w:rsidRDefault="00E339A5" w:rsidP="009B3BAE">
      <w:pPr>
        <w:rPr>
          <w:rFonts w:ascii="Roboto" w:hAnsi="Roboto"/>
          <w:b/>
          <w:bCs/>
          <w:sz w:val="28"/>
          <w:szCs w:val="28"/>
        </w:rPr>
      </w:pPr>
    </w:p>
    <w:p w14:paraId="788B839A" w14:textId="77777777" w:rsidR="00D14114" w:rsidRDefault="00D14114" w:rsidP="009B3BAE">
      <w:pPr>
        <w:rPr>
          <w:rFonts w:ascii="Roboto" w:hAnsi="Roboto"/>
          <w:b/>
          <w:bCs/>
          <w:sz w:val="28"/>
          <w:szCs w:val="28"/>
        </w:rPr>
      </w:pPr>
    </w:p>
    <w:p w14:paraId="6093B795" w14:textId="2E867D8E" w:rsidR="009B3BAE" w:rsidRDefault="009B3BAE" w:rsidP="009B3BAE">
      <w:pPr>
        <w:rPr>
          <w:rFonts w:ascii="Roboto" w:hAnsi="Roboto"/>
          <w:b/>
          <w:bCs/>
          <w:sz w:val="28"/>
          <w:szCs w:val="28"/>
        </w:rPr>
      </w:pPr>
      <w:r w:rsidRPr="0042712D">
        <w:rPr>
          <w:rFonts w:ascii="Roboto" w:hAnsi="Roboto"/>
          <w:b/>
          <w:bCs/>
          <w:sz w:val="28"/>
          <w:szCs w:val="28"/>
        </w:rPr>
        <w:lastRenderedPageBreak/>
        <w:t xml:space="preserve">ANSØGNINGSSKEMA </w:t>
      </w:r>
    </w:p>
    <w:p w14:paraId="04781C97" w14:textId="1624309E" w:rsidR="00A636F5" w:rsidRPr="008A700E" w:rsidRDefault="00A636F5" w:rsidP="00A636F5">
      <w:pPr>
        <w:rPr>
          <w:rFonts w:ascii="Roboto" w:hAnsi="Roboto"/>
          <w:b/>
          <w:bCs/>
        </w:rPr>
      </w:pPr>
      <w:r w:rsidRPr="008A700E">
        <w:rPr>
          <w:rFonts w:ascii="Roboto" w:hAnsi="Roboto"/>
          <w:b/>
          <w:bCs/>
        </w:rPr>
        <w:t xml:space="preserve">Ansøgning om støtte fra </w:t>
      </w:r>
      <w:r w:rsidRPr="00B33695">
        <w:rPr>
          <w:rFonts w:ascii="Roboto" w:hAnsi="Roboto"/>
          <w:b/>
          <w:bCs/>
          <w:i/>
          <w:iCs/>
        </w:rPr>
        <w:t>Plan22+ - Pilotprojekter</w:t>
      </w:r>
      <w:r w:rsidR="00BE361D">
        <w:rPr>
          <w:rFonts w:ascii="Roboto" w:hAnsi="Roboto"/>
          <w:b/>
          <w:bCs/>
          <w:i/>
          <w:iCs/>
        </w:rPr>
        <w:t xml:space="preserve"> 2023</w:t>
      </w:r>
      <w:r w:rsidR="008D1360">
        <w:rPr>
          <w:rFonts w:ascii="Roboto" w:hAnsi="Roboto"/>
          <w:b/>
          <w:bCs/>
        </w:rPr>
        <w:t xml:space="preserve"> - </w:t>
      </w:r>
      <w:r w:rsidR="00B33695">
        <w:rPr>
          <w:rFonts w:ascii="Roboto" w:hAnsi="Roboto"/>
          <w:b/>
          <w:bCs/>
        </w:rPr>
        <w:t xml:space="preserve">1. </w:t>
      </w:r>
      <w:r w:rsidRPr="008A700E">
        <w:rPr>
          <w:rFonts w:ascii="Roboto" w:hAnsi="Roboto"/>
          <w:b/>
          <w:bCs/>
        </w:rPr>
        <w:t xml:space="preserve">ansøgningsrunde </w:t>
      </w:r>
    </w:p>
    <w:p w14:paraId="0EED8EA5" w14:textId="48A145FC" w:rsidR="00A636F5" w:rsidRPr="0042712D" w:rsidRDefault="00A636F5" w:rsidP="00A636F5">
      <w:pPr>
        <w:rPr>
          <w:rFonts w:ascii="Roboto" w:hAnsi="Roboto"/>
        </w:rPr>
      </w:pPr>
      <w:r w:rsidRPr="0042712D">
        <w:rPr>
          <w:rFonts w:ascii="Roboto" w:hAnsi="Roboto"/>
        </w:rPr>
        <w:t xml:space="preserve">Vi skal have modtaget ansøgningsmaterialet senest </w:t>
      </w:r>
      <w:r w:rsidR="00B33695" w:rsidRPr="00B33695">
        <w:rPr>
          <w:rFonts w:ascii="Roboto" w:hAnsi="Roboto"/>
          <w:b/>
          <w:bCs/>
        </w:rPr>
        <w:t>tirsdag d</w:t>
      </w:r>
      <w:r w:rsidRPr="00B33695">
        <w:rPr>
          <w:rFonts w:ascii="Roboto" w:hAnsi="Roboto"/>
          <w:b/>
          <w:bCs/>
        </w:rPr>
        <w:t>.</w:t>
      </w:r>
      <w:r w:rsidR="00B33695" w:rsidRPr="00B33695">
        <w:rPr>
          <w:rFonts w:ascii="Roboto" w:hAnsi="Roboto"/>
          <w:b/>
          <w:bCs/>
        </w:rPr>
        <w:t xml:space="preserve"> 28.</w:t>
      </w:r>
      <w:r w:rsidRPr="00B33695">
        <w:rPr>
          <w:rFonts w:ascii="Roboto" w:hAnsi="Roboto"/>
          <w:b/>
          <w:bCs/>
        </w:rPr>
        <w:t xml:space="preserve"> februar kl. 12:00.</w:t>
      </w:r>
      <w:r w:rsidRPr="0042712D">
        <w:rPr>
          <w:rFonts w:ascii="Roboto" w:hAnsi="Roboto"/>
        </w:rPr>
        <w:t xml:space="preserve"> </w:t>
      </w:r>
    </w:p>
    <w:p w14:paraId="4A8615D9" w14:textId="2FA2D2DD" w:rsidR="00A636F5" w:rsidRPr="0042712D" w:rsidRDefault="00A636F5" w:rsidP="00A636F5">
      <w:pPr>
        <w:rPr>
          <w:rFonts w:ascii="Roboto" w:hAnsi="Roboto"/>
        </w:rPr>
      </w:pPr>
      <w:r w:rsidRPr="0042712D">
        <w:rPr>
          <w:rFonts w:ascii="Roboto" w:hAnsi="Roboto"/>
        </w:rPr>
        <w:t>Det udfyldte ansøgningsskema sendes i word-format samt som underskrevet eksemplar i pdf</w:t>
      </w:r>
      <w:r w:rsidR="000A0E85">
        <w:rPr>
          <w:rFonts w:ascii="Roboto" w:hAnsi="Roboto"/>
        </w:rPr>
        <w:t>-</w:t>
      </w:r>
      <w:r w:rsidRPr="0042712D">
        <w:rPr>
          <w:rFonts w:ascii="Roboto" w:hAnsi="Roboto"/>
        </w:rPr>
        <w:t xml:space="preserve">format til: plan22@plan22.dk. Skriv ”Ansøgning, Plan22+ - Pilotprojekter 2023” i emnefeltet. </w:t>
      </w:r>
    </w:p>
    <w:p w14:paraId="150111BB" w14:textId="1B44B50A" w:rsidR="00A636F5" w:rsidRPr="0042712D" w:rsidRDefault="00A636F5" w:rsidP="00A636F5">
      <w:pPr>
        <w:rPr>
          <w:rFonts w:ascii="Roboto" w:hAnsi="Roboto"/>
        </w:rPr>
      </w:pPr>
      <w:r w:rsidRPr="0042712D">
        <w:rPr>
          <w:rFonts w:ascii="Roboto" w:hAnsi="Roboto"/>
        </w:rPr>
        <w:t xml:space="preserve">Læs venligst </w:t>
      </w:r>
      <w:r w:rsidR="00EB1300">
        <w:rPr>
          <w:rFonts w:ascii="Roboto" w:hAnsi="Roboto"/>
        </w:rPr>
        <w:t>ansøgnings</w:t>
      </w:r>
      <w:r w:rsidRPr="0042712D">
        <w:rPr>
          <w:rFonts w:ascii="Roboto" w:hAnsi="Roboto"/>
        </w:rPr>
        <w:t>vejledningen</w:t>
      </w:r>
      <w:r w:rsidR="00D14114">
        <w:rPr>
          <w:rFonts w:ascii="Roboto" w:hAnsi="Roboto"/>
        </w:rPr>
        <w:t>,</w:t>
      </w:r>
      <w:r w:rsidRPr="0042712D">
        <w:rPr>
          <w:rFonts w:ascii="Roboto" w:hAnsi="Roboto"/>
        </w:rPr>
        <w:t xml:space="preserve"> inden skemaet udfyldes. </w:t>
      </w:r>
      <w:r w:rsidR="00EB1300">
        <w:rPr>
          <w:rFonts w:ascii="Roboto" w:hAnsi="Roboto"/>
        </w:rPr>
        <w:t xml:space="preserve">I skemaet er der for hvert punkt en kort beskrivelse foruden ansøgningsvejledningen. </w:t>
      </w:r>
    </w:p>
    <w:p w14:paraId="6511FBFD" w14:textId="5819F138" w:rsidR="00A636F5" w:rsidRPr="0042712D" w:rsidRDefault="00A636F5" w:rsidP="00A636F5">
      <w:pPr>
        <w:rPr>
          <w:rFonts w:ascii="Roboto" w:hAnsi="Roboto"/>
        </w:rPr>
      </w:pPr>
      <w:r w:rsidRPr="0042712D">
        <w:rPr>
          <w:rFonts w:ascii="Roboto" w:hAnsi="Roboto"/>
        </w:rPr>
        <w:t>Ansøgningen må fylde max 8 A4-sider (ekskl. ansøgnings</w:t>
      </w:r>
      <w:r w:rsidR="00EB1300">
        <w:rPr>
          <w:rFonts w:ascii="Roboto" w:hAnsi="Roboto"/>
        </w:rPr>
        <w:t>punkter</w:t>
      </w:r>
      <w:r w:rsidRPr="0042712D">
        <w:rPr>
          <w:rFonts w:ascii="Roboto" w:hAnsi="Roboto"/>
        </w:rPr>
        <w:t xml:space="preserve">). Der er ikke krav om en egentlig projektbeskrivelse, da ansøgningen vil blive lagt til grund for en dialog og sparring med henblik på udarbejdelse af projektbeskrivelse.  </w:t>
      </w:r>
    </w:p>
    <w:p w14:paraId="05BDC8FB" w14:textId="4B949712" w:rsidR="00A636F5" w:rsidRPr="00A954DD" w:rsidRDefault="00A636F5" w:rsidP="009B3BAE">
      <w:pPr>
        <w:rPr>
          <w:rFonts w:ascii="Roboto" w:hAnsi="Roboto"/>
        </w:rPr>
      </w:pPr>
      <w:r w:rsidRPr="0042712D">
        <w:rPr>
          <w:rFonts w:ascii="Roboto" w:hAnsi="Roboto"/>
        </w:rPr>
        <w:t>Alle ansøgninger vil blive bedømt ud fra selve ansøgningen i ansøgningsskemaet, men der opfordres til, at der vedlægges bilagsmateriale, i det omfang det understøtter ansøgningen.</w:t>
      </w:r>
    </w:p>
    <w:p w14:paraId="65506BD7" w14:textId="74C8CF3E" w:rsidR="00A04294" w:rsidRPr="0042712D" w:rsidRDefault="00AF0C66" w:rsidP="00AF0C66">
      <w:pPr>
        <w:rPr>
          <w:rFonts w:ascii="Roboto" w:hAnsi="Roboto"/>
          <w:b/>
          <w:bCs/>
        </w:rPr>
      </w:pPr>
      <w:r w:rsidRPr="0042712D">
        <w:rPr>
          <w:rFonts w:ascii="Roboto" w:hAnsi="Roboto"/>
          <w:b/>
          <w:bCs/>
        </w:rPr>
        <w:t>Del A: Information om ansøger</w:t>
      </w:r>
      <w:r w:rsidR="00A04294">
        <w:rPr>
          <w:rFonts w:ascii="Roboto" w:hAnsi="Roboto"/>
          <w:b/>
          <w:bCs/>
        </w:rPr>
        <w:br/>
      </w:r>
      <w:r w:rsidR="00A04294" w:rsidRPr="00D344D3">
        <w:rPr>
          <w:rFonts w:ascii="Roboto" w:hAnsi="Roboto"/>
        </w:rPr>
        <w:t>I denne del anføres information om ansøger.</w:t>
      </w:r>
    </w:p>
    <w:p w14:paraId="44B9E46E" w14:textId="5BDB33F3" w:rsidR="00A04294" w:rsidRPr="000A0E85" w:rsidRDefault="00AF0C66" w:rsidP="005D1FA3">
      <w:pPr>
        <w:pStyle w:val="Listeafsnit"/>
        <w:numPr>
          <w:ilvl w:val="0"/>
          <w:numId w:val="2"/>
        </w:numPr>
        <w:rPr>
          <w:rFonts w:ascii="Roboto" w:hAnsi="Roboto"/>
        </w:rPr>
      </w:pPr>
      <w:r w:rsidRPr="000A0E85">
        <w:rPr>
          <w:u w:val="single"/>
        </w:rPr>
        <w:t>Oplysninger om ansøger</w:t>
      </w:r>
      <w:r w:rsidR="000A0E85">
        <w:rPr>
          <w:u w:val="single"/>
        </w:rPr>
        <w:br/>
      </w:r>
      <w:r w:rsidR="00A04294" w:rsidRPr="000A0E85">
        <w:rPr>
          <w:rFonts w:ascii="Roboto" w:hAnsi="Roboto"/>
        </w:rPr>
        <w:t xml:space="preserve">Ansøgers data oplyses. Ved ansøgning registrerer Plan22+ ansøgers oplysninger. Ved underskrift erklærer ansøger sig indforstået med, at navn, projekttitel, projektidé og tilskudsbeløb offentliggøres, hvis projektet støttes med midler </w:t>
      </w:r>
      <w:r w:rsidR="00D14114">
        <w:rPr>
          <w:rFonts w:ascii="Roboto" w:hAnsi="Roboto"/>
        </w:rPr>
        <w:t>(se pkt. 12).</w:t>
      </w:r>
    </w:p>
    <w:tbl>
      <w:tblPr>
        <w:tblStyle w:val="Tabel-Gitter"/>
        <w:tblW w:w="0" w:type="auto"/>
        <w:tblInd w:w="-5" w:type="dxa"/>
        <w:tblLook w:val="04A0" w:firstRow="1" w:lastRow="0" w:firstColumn="1" w:lastColumn="0" w:noHBand="0" w:noVBand="1"/>
      </w:tblPr>
      <w:tblGrid>
        <w:gridCol w:w="4178"/>
        <w:gridCol w:w="4182"/>
      </w:tblGrid>
      <w:tr w:rsidR="00AF0C66" w14:paraId="253D7658" w14:textId="77777777" w:rsidTr="000607AB">
        <w:tc>
          <w:tcPr>
            <w:tcW w:w="4178" w:type="dxa"/>
          </w:tcPr>
          <w:p w14:paraId="688F3D40" w14:textId="36DD7422" w:rsidR="00AF0C66" w:rsidRDefault="00AF0C66" w:rsidP="00AF0C66">
            <w:r>
              <w:t>Navn:</w:t>
            </w:r>
          </w:p>
        </w:tc>
        <w:tc>
          <w:tcPr>
            <w:tcW w:w="4182" w:type="dxa"/>
          </w:tcPr>
          <w:p w14:paraId="5A2DAC72" w14:textId="33115088" w:rsidR="00AF0C66" w:rsidRDefault="00AF0C66" w:rsidP="00AF0C66">
            <w:r>
              <w:t>EAN-nummer:</w:t>
            </w:r>
          </w:p>
        </w:tc>
      </w:tr>
      <w:tr w:rsidR="008A700E" w14:paraId="66DC79E1" w14:textId="77777777" w:rsidTr="000607AB">
        <w:tc>
          <w:tcPr>
            <w:tcW w:w="8360" w:type="dxa"/>
            <w:gridSpan w:val="2"/>
          </w:tcPr>
          <w:p w14:paraId="7670F7B9" w14:textId="637B1A9A" w:rsidR="008A700E" w:rsidRDefault="008A700E" w:rsidP="00AF0C66">
            <w:r>
              <w:t>Kommune</w:t>
            </w:r>
          </w:p>
        </w:tc>
      </w:tr>
      <w:tr w:rsidR="008A700E" w14:paraId="62BB6873" w14:textId="77777777" w:rsidTr="000607AB">
        <w:tc>
          <w:tcPr>
            <w:tcW w:w="8360" w:type="dxa"/>
            <w:gridSpan w:val="2"/>
          </w:tcPr>
          <w:p w14:paraId="3448AA56" w14:textId="07C4CA6E" w:rsidR="008A700E" w:rsidRDefault="008A700E" w:rsidP="00AF0C66">
            <w:r>
              <w:t>Adresse</w:t>
            </w:r>
          </w:p>
        </w:tc>
      </w:tr>
      <w:tr w:rsidR="00AF0C66" w14:paraId="156781C7" w14:textId="77777777" w:rsidTr="000607AB">
        <w:tc>
          <w:tcPr>
            <w:tcW w:w="4178" w:type="dxa"/>
          </w:tcPr>
          <w:p w14:paraId="4AA3015B" w14:textId="7B61A0D1" w:rsidR="00AF0C66" w:rsidRDefault="00AF0C66" w:rsidP="00AF0C66">
            <w:r>
              <w:t>Postnr.:</w:t>
            </w:r>
          </w:p>
        </w:tc>
        <w:tc>
          <w:tcPr>
            <w:tcW w:w="4182" w:type="dxa"/>
          </w:tcPr>
          <w:p w14:paraId="6A77EA61" w14:textId="4A43BD3A" w:rsidR="00AF0C66" w:rsidRDefault="00AF0C66" w:rsidP="00AF0C66">
            <w:r>
              <w:t>By:</w:t>
            </w:r>
          </w:p>
        </w:tc>
      </w:tr>
      <w:tr w:rsidR="00AF0C66" w14:paraId="36D1D2A7" w14:textId="77777777" w:rsidTr="000607AB">
        <w:tc>
          <w:tcPr>
            <w:tcW w:w="4178" w:type="dxa"/>
          </w:tcPr>
          <w:p w14:paraId="3EEA7068" w14:textId="18563F7A" w:rsidR="00AF0C66" w:rsidRDefault="008A700E" w:rsidP="00AF0C66">
            <w:r>
              <w:t>Telefon:</w:t>
            </w:r>
          </w:p>
        </w:tc>
        <w:tc>
          <w:tcPr>
            <w:tcW w:w="4182" w:type="dxa"/>
          </w:tcPr>
          <w:p w14:paraId="42E719B3" w14:textId="357A7253" w:rsidR="00AF0C66" w:rsidRDefault="008A700E" w:rsidP="00AF0C66">
            <w:r>
              <w:t>E-mail:</w:t>
            </w:r>
          </w:p>
        </w:tc>
      </w:tr>
    </w:tbl>
    <w:p w14:paraId="08491246" w14:textId="77777777" w:rsidR="00AF0C66" w:rsidRDefault="00AF0C66" w:rsidP="009A7A55">
      <w:pPr>
        <w:pStyle w:val="Ingenafstand"/>
      </w:pPr>
    </w:p>
    <w:p w14:paraId="223FD6FA" w14:textId="21A9942A" w:rsidR="00A04294" w:rsidRPr="000A0E85" w:rsidRDefault="00135929" w:rsidP="009304F5">
      <w:pPr>
        <w:pStyle w:val="Listeafsnit"/>
        <w:numPr>
          <w:ilvl w:val="0"/>
          <w:numId w:val="2"/>
        </w:numPr>
        <w:rPr>
          <w:rFonts w:ascii="Roboto" w:hAnsi="Roboto"/>
        </w:rPr>
      </w:pPr>
      <w:r w:rsidRPr="000A0E85">
        <w:rPr>
          <w:u w:val="single"/>
        </w:rPr>
        <w:t>Kontaktoplysninger</w:t>
      </w:r>
      <w:r w:rsidR="000A0E85">
        <w:rPr>
          <w:u w:val="single"/>
        </w:rPr>
        <w:br/>
      </w:r>
      <w:r w:rsidR="00A04294" w:rsidRPr="000A0E85">
        <w:rPr>
          <w:rFonts w:ascii="Roboto" w:hAnsi="Roboto"/>
        </w:rPr>
        <w:t xml:space="preserve">Det oplyses, hvem der er projektets kontaktperson/projektleder i hele projektets løbetid samt vedkommendes telefonnummer og mailadresse. </w:t>
      </w:r>
    </w:p>
    <w:tbl>
      <w:tblPr>
        <w:tblStyle w:val="Tabel-Gitter"/>
        <w:tblW w:w="0" w:type="auto"/>
        <w:tblInd w:w="-5" w:type="dxa"/>
        <w:tblLook w:val="04A0" w:firstRow="1" w:lastRow="0" w:firstColumn="1" w:lastColumn="0" w:noHBand="0" w:noVBand="1"/>
      </w:tblPr>
      <w:tblGrid>
        <w:gridCol w:w="4180"/>
        <w:gridCol w:w="4180"/>
      </w:tblGrid>
      <w:tr w:rsidR="00135929" w14:paraId="1B7A6CE3" w14:textId="77777777" w:rsidTr="000607AB">
        <w:tc>
          <w:tcPr>
            <w:tcW w:w="8360" w:type="dxa"/>
            <w:gridSpan w:val="2"/>
          </w:tcPr>
          <w:p w14:paraId="0C4DB08B" w14:textId="7CB55533" w:rsidR="00135929" w:rsidRDefault="00135929" w:rsidP="00135929">
            <w:r>
              <w:t>Kontaktperson:</w:t>
            </w:r>
          </w:p>
        </w:tc>
      </w:tr>
      <w:tr w:rsidR="00135929" w14:paraId="3368BD75" w14:textId="77777777" w:rsidTr="000607AB">
        <w:tc>
          <w:tcPr>
            <w:tcW w:w="4180" w:type="dxa"/>
          </w:tcPr>
          <w:p w14:paraId="42AFF045" w14:textId="7FF8C43D" w:rsidR="00135929" w:rsidRDefault="00135929" w:rsidP="00135929">
            <w:r>
              <w:t>Telefon:</w:t>
            </w:r>
          </w:p>
        </w:tc>
        <w:tc>
          <w:tcPr>
            <w:tcW w:w="4180" w:type="dxa"/>
          </w:tcPr>
          <w:p w14:paraId="72A15C8F" w14:textId="3C6157F2" w:rsidR="00135929" w:rsidRDefault="00135929" w:rsidP="00135929">
            <w:r>
              <w:t>E-mail:</w:t>
            </w:r>
          </w:p>
        </w:tc>
      </w:tr>
    </w:tbl>
    <w:p w14:paraId="51B49BE1" w14:textId="77777777" w:rsidR="00E339A5" w:rsidRDefault="00E339A5" w:rsidP="008D1360"/>
    <w:p w14:paraId="2533F018" w14:textId="253EC40A" w:rsidR="00A04294" w:rsidRDefault="00D36B72" w:rsidP="00583CFD">
      <w:pPr>
        <w:rPr>
          <w:rFonts w:ascii="Roboto" w:hAnsi="Roboto"/>
          <w:b/>
          <w:bCs/>
        </w:rPr>
      </w:pPr>
      <w:r w:rsidRPr="0042712D">
        <w:rPr>
          <w:rFonts w:ascii="Roboto" w:hAnsi="Roboto"/>
          <w:b/>
          <w:bCs/>
        </w:rPr>
        <w:lastRenderedPageBreak/>
        <w:t xml:space="preserve">Del B: Vision, </w:t>
      </w:r>
      <w:r w:rsidR="00EB1300">
        <w:rPr>
          <w:rFonts w:ascii="Roboto" w:hAnsi="Roboto"/>
          <w:b/>
          <w:bCs/>
        </w:rPr>
        <w:t>problemstilling</w:t>
      </w:r>
      <w:r w:rsidRPr="0042712D">
        <w:rPr>
          <w:rFonts w:ascii="Roboto" w:hAnsi="Roboto"/>
          <w:b/>
          <w:bCs/>
        </w:rPr>
        <w:t xml:space="preserve"> og status på arbejde med klimahandleplan og indarbejdelse af denne i den fysiske planlægning</w:t>
      </w:r>
      <w:r w:rsidR="00A04294">
        <w:rPr>
          <w:rFonts w:ascii="Roboto" w:hAnsi="Roboto"/>
          <w:b/>
          <w:bCs/>
        </w:rPr>
        <w:br/>
      </w:r>
      <w:r w:rsidR="00A04294" w:rsidRPr="0042712D">
        <w:rPr>
          <w:rFonts w:ascii="Roboto" w:hAnsi="Roboto"/>
        </w:rPr>
        <w:t>I denne del beskrives kommunens overordnede arbejde med at inddrage klimahensyn i den fysiske planlægning.</w:t>
      </w:r>
    </w:p>
    <w:p w14:paraId="30636A91" w14:textId="1EC3AF3E" w:rsidR="00577C35" w:rsidRDefault="00A04294" w:rsidP="00A04294">
      <w:pPr>
        <w:pStyle w:val="Listeafsnit"/>
        <w:numPr>
          <w:ilvl w:val="0"/>
          <w:numId w:val="2"/>
        </w:numPr>
        <w:spacing w:line="240" w:lineRule="auto"/>
      </w:pPr>
      <w:r w:rsidRPr="000A0E85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4500FC14" wp14:editId="5426A980">
                <wp:simplePos x="0" y="0"/>
                <wp:positionH relativeFrom="margin">
                  <wp:align>center</wp:align>
                </wp:positionH>
                <wp:positionV relativeFrom="paragraph">
                  <wp:posOffset>572411</wp:posOffset>
                </wp:positionV>
                <wp:extent cx="5534025" cy="356235"/>
                <wp:effectExtent l="0" t="0" r="28575" b="24765"/>
                <wp:wrapSquare wrapText="bothSides"/>
                <wp:docPr id="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40F54" w14:textId="597DA9E8" w:rsidR="001C5268" w:rsidRDefault="001C52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0FC1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0;margin-top:45.05pt;width:435.75pt;height:28.05pt;z-index:2516577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">
                <v:textbox>
                  <w:txbxContent>
                    <w:p w14:paraId="1E840F54" w14:textId="597DA9E8" w:rsidR="001C5268" w:rsidRDefault="001C5268"/>
                  </w:txbxContent>
                </v:textbox>
                <w10:wrap type="square" anchorx="margin"/>
              </v:shape>
            </w:pict>
          </mc:Fallback>
        </mc:AlternateContent>
      </w:r>
      <w:r w:rsidR="00FA3792" w:rsidRPr="000A0E85">
        <w:rPr>
          <w:u w:val="single"/>
        </w:rPr>
        <w:t>Vision</w:t>
      </w:r>
      <w:r w:rsidRPr="000A0E85">
        <w:rPr>
          <w:u w:val="single"/>
        </w:rPr>
        <w:t xml:space="preserve"> </w:t>
      </w:r>
      <w:r>
        <w:br/>
      </w:r>
      <w:r w:rsidRPr="00A04294">
        <w:rPr>
          <w:rFonts w:ascii="Roboto" w:hAnsi="Roboto"/>
        </w:rPr>
        <w:t>Beskriv visionen for, hvordan klimahensyn kan skal indgå i kommunens sammenfattende, helhedsorienterede fysiske planlægning.</w:t>
      </w:r>
      <w:r w:rsidR="00007B07">
        <w:br/>
      </w:r>
    </w:p>
    <w:p w14:paraId="43908FE1" w14:textId="3A473CF3" w:rsidR="00577C35" w:rsidRDefault="00A04294" w:rsidP="00A04294">
      <w:pPr>
        <w:pStyle w:val="Listeafsnit"/>
        <w:numPr>
          <w:ilvl w:val="0"/>
          <w:numId w:val="2"/>
        </w:numPr>
        <w:spacing w:line="240" w:lineRule="auto"/>
      </w:pPr>
      <w:r w:rsidRPr="000A0E85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0991F0D6" wp14:editId="71A2E59E">
                <wp:simplePos x="0" y="0"/>
                <wp:positionH relativeFrom="margin">
                  <wp:align>left</wp:align>
                </wp:positionH>
                <wp:positionV relativeFrom="paragraph">
                  <wp:posOffset>960175</wp:posOffset>
                </wp:positionV>
                <wp:extent cx="5534025" cy="356235"/>
                <wp:effectExtent l="0" t="0" r="28575" b="24765"/>
                <wp:wrapSquare wrapText="bothSides"/>
                <wp:docPr id="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EBB5A" w14:textId="77777777" w:rsidR="001C5268" w:rsidRDefault="001C5268" w:rsidP="001C52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1F0D6" id="_x0000_s1028" type="#_x0000_t202" style="position:absolute;left:0;text-align:left;margin-left:0;margin-top:75.6pt;width:435.75pt;height:28.05pt;z-index:2516587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">
                <v:textbox>
                  <w:txbxContent>
                    <w:p w14:paraId="608EBB5A" w14:textId="77777777" w:rsidR="001C5268" w:rsidRDefault="001C5268" w:rsidP="001C5268"/>
                  </w:txbxContent>
                </v:textbox>
                <w10:wrap type="square" anchorx="margin"/>
              </v:shape>
            </w:pict>
          </mc:Fallback>
        </mc:AlternateContent>
      </w:r>
      <w:r w:rsidRPr="000A0E85">
        <w:rPr>
          <w:u w:val="single"/>
        </w:rPr>
        <w:t>Problemstilling</w:t>
      </w:r>
      <w:r>
        <w:br/>
      </w:r>
      <w:r w:rsidRPr="00A04294">
        <w:rPr>
          <w:rFonts w:ascii="Roboto" w:hAnsi="Roboto"/>
        </w:rPr>
        <w:t xml:space="preserve">Beskriv de konkrete </w:t>
      </w:r>
      <w:r>
        <w:rPr>
          <w:rFonts w:ascii="Roboto" w:hAnsi="Roboto"/>
        </w:rPr>
        <w:t>problemstillinger</w:t>
      </w:r>
      <w:r w:rsidRPr="00A04294">
        <w:rPr>
          <w:rFonts w:ascii="Roboto" w:hAnsi="Roboto"/>
        </w:rPr>
        <w:t>, som kommunen står overfor i forhold til at opnå kommunens mål om CO</w:t>
      </w:r>
      <w:r w:rsidRPr="00A04294">
        <w:rPr>
          <w:rFonts w:ascii="Roboto" w:hAnsi="Roboto"/>
          <w:vertAlign w:val="subscript"/>
        </w:rPr>
        <w:t>2</w:t>
      </w:r>
      <w:r w:rsidRPr="00A04294">
        <w:rPr>
          <w:rFonts w:ascii="Roboto" w:hAnsi="Roboto"/>
        </w:rPr>
        <w:t xml:space="preserve"> -reduktion, og hvor den fysiske planlægning kan spille en særlig rolle som virkemiddel. Redegør for, hvilke af disse udfordringer kommunen ønsker at arbejde videre med i et eventuelt projekt.</w:t>
      </w:r>
      <w:r w:rsidR="00F85739">
        <w:br/>
      </w:r>
    </w:p>
    <w:p w14:paraId="45B044AF" w14:textId="3EEBA886" w:rsidR="00C16130" w:rsidRDefault="00A04294" w:rsidP="00A04294">
      <w:pPr>
        <w:pStyle w:val="Listeafsnit"/>
        <w:numPr>
          <w:ilvl w:val="0"/>
          <w:numId w:val="2"/>
        </w:numPr>
        <w:spacing w:line="240" w:lineRule="auto"/>
      </w:pPr>
      <w:r w:rsidRPr="000A0E85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64DEA059" wp14:editId="3B43574C">
                <wp:simplePos x="0" y="0"/>
                <wp:positionH relativeFrom="margin">
                  <wp:align>right</wp:align>
                </wp:positionH>
                <wp:positionV relativeFrom="paragraph">
                  <wp:posOffset>922600</wp:posOffset>
                </wp:positionV>
                <wp:extent cx="5534025" cy="356235"/>
                <wp:effectExtent l="0" t="0" r="28575" b="24765"/>
                <wp:wrapSquare wrapText="bothSides"/>
                <wp:docPr id="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20C02" w14:textId="77777777" w:rsidR="001C5268" w:rsidRDefault="001C5268" w:rsidP="001C52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EA059" id="_x0000_s1029" type="#_x0000_t202" style="position:absolute;left:0;text-align:left;margin-left:384.55pt;margin-top:72.65pt;width:435.75pt;height:28.05pt;z-index:2516618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">
                <v:textbox>
                  <w:txbxContent>
                    <w:p w14:paraId="15620C02" w14:textId="77777777" w:rsidR="001C5268" w:rsidRDefault="001C5268" w:rsidP="001C5268"/>
                  </w:txbxContent>
                </v:textbox>
                <w10:wrap type="square" anchorx="margin"/>
              </v:shape>
            </w:pict>
          </mc:Fallback>
        </mc:AlternateContent>
      </w:r>
      <w:r w:rsidR="00FA3792" w:rsidRPr="000A0E85">
        <w:rPr>
          <w:u w:val="single"/>
        </w:rPr>
        <w:t>Status</w:t>
      </w:r>
      <w:r w:rsidRPr="000A0E85">
        <w:rPr>
          <w:u w:val="single"/>
        </w:rPr>
        <w:t xml:space="preserve"> </w:t>
      </w:r>
      <w:r w:rsidRPr="000A0E85">
        <w:rPr>
          <w:u w:val="single"/>
        </w:rPr>
        <w:br/>
      </w:r>
      <w:r w:rsidRPr="00A04294">
        <w:rPr>
          <w:rFonts w:ascii="Roboto" w:hAnsi="Roboto"/>
        </w:rPr>
        <w:t>Redegør for kommunens arbejde med klimaforebyggelse generelt og i forhold til at lade klimahensynene indgå i den fysiske planlægning: planstrategi, kommuneplan og lokalplaner. Teksten skal indeholde en kort beskrivelse af gennemførte og planlagte initiativer (planer, processer etc.), herunder væsentlige politiske beslutninger.</w:t>
      </w:r>
    </w:p>
    <w:p w14:paraId="2AE7FEB3" w14:textId="10A5A4A8" w:rsidR="00D344D3" w:rsidRPr="00D344D3" w:rsidRDefault="00D344D3" w:rsidP="00D344D3">
      <w:pPr>
        <w:rPr>
          <w:b/>
          <w:bCs/>
        </w:rPr>
      </w:pPr>
      <w:r>
        <w:br/>
      </w:r>
      <w:r w:rsidRPr="00D344D3">
        <w:rPr>
          <w:b/>
          <w:bCs/>
        </w:rPr>
        <w:t xml:space="preserve">Del C: Beskrivelse af pilotprojekt </w:t>
      </w:r>
      <w:r w:rsidR="00A04294">
        <w:rPr>
          <w:b/>
          <w:bCs/>
        </w:rPr>
        <w:br/>
      </w:r>
      <w:r w:rsidR="00A04294" w:rsidRPr="0042712D">
        <w:rPr>
          <w:rFonts w:ascii="Roboto" w:hAnsi="Roboto"/>
        </w:rPr>
        <w:t xml:space="preserve">I denne del beskrives det konkrete pilotprojekt, som der søges støtte til. Se ”Hvad støtter vi” i ansøgningsvejledningen. Det er væsentligt, at projektbeskrivelsen forholder sig til </w:t>
      </w:r>
      <w:r w:rsidR="00A04294" w:rsidRPr="002312EF">
        <w:rPr>
          <w:rFonts w:ascii="Roboto" w:hAnsi="Roboto"/>
        </w:rPr>
        <w:t>partnerskabets ønske om at indtænke klimahensyn i den fysiske planlægning.</w:t>
      </w:r>
    </w:p>
    <w:p w14:paraId="471956E4" w14:textId="04BC44DA" w:rsidR="00F11792" w:rsidRDefault="008D1360" w:rsidP="00341B21">
      <w:pPr>
        <w:pStyle w:val="Listeafsnit"/>
        <w:numPr>
          <w:ilvl w:val="0"/>
          <w:numId w:val="2"/>
        </w:numPr>
        <w:spacing w:line="240" w:lineRule="auto"/>
      </w:pPr>
      <w:r w:rsidRPr="000A0E85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75CBE5E0" wp14:editId="45AA0D20">
                <wp:simplePos x="0" y="0"/>
                <wp:positionH relativeFrom="margin">
                  <wp:align>right</wp:align>
                </wp:positionH>
                <wp:positionV relativeFrom="paragraph">
                  <wp:posOffset>731741</wp:posOffset>
                </wp:positionV>
                <wp:extent cx="5534025" cy="356235"/>
                <wp:effectExtent l="0" t="0" r="28575" b="24765"/>
                <wp:wrapSquare wrapText="bothSides"/>
                <wp:docPr id="1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A309A" w14:textId="77777777" w:rsidR="001C5268" w:rsidRDefault="001C5268" w:rsidP="001C52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BE5E0" id="_x0000_s1030" type="#_x0000_t202" style="position:absolute;left:0;text-align:left;margin-left:384.55pt;margin-top:57.6pt;width:435.75pt;height:28.05pt;z-index:2516638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">
                <v:textbox>
                  <w:txbxContent>
                    <w:p w14:paraId="6CEA309A" w14:textId="77777777" w:rsidR="001C5268" w:rsidRDefault="001C5268" w:rsidP="001C5268"/>
                  </w:txbxContent>
                </v:textbox>
                <w10:wrap type="square" anchorx="margin"/>
              </v:shape>
            </w:pict>
          </mc:Fallback>
        </mc:AlternateContent>
      </w:r>
      <w:r w:rsidR="002F2D06" w:rsidRPr="000A0E85">
        <w:rPr>
          <w:u w:val="single"/>
        </w:rPr>
        <w:t xml:space="preserve">Projektets titel </w:t>
      </w:r>
      <w:r w:rsidR="00A04294" w:rsidRPr="000A0E85">
        <w:rPr>
          <w:u w:val="single"/>
        </w:rPr>
        <w:br/>
      </w:r>
      <w:r w:rsidR="00A04294" w:rsidRPr="0095222B">
        <w:rPr>
          <w:rFonts w:ascii="Roboto" w:hAnsi="Roboto"/>
        </w:rPr>
        <w:t>Projektets titel oplyses. Projektets titel skal være et kort navn, som klart identificerer det projekt, der søges støtte til.</w:t>
      </w:r>
      <w:r w:rsidR="00A04294">
        <w:rPr>
          <w:rFonts w:ascii="Roboto" w:hAnsi="Roboto"/>
        </w:rPr>
        <w:t xml:space="preserve"> </w:t>
      </w:r>
      <w:r w:rsidR="000B5604">
        <w:rPr>
          <w:rFonts w:ascii="Roboto" w:hAnsi="Roboto"/>
        </w:rPr>
        <w:t xml:space="preserve">Titlen skal derudover indeholde et stedsspecifikt kendetegn, der kan understøtte identificering af projektet. </w:t>
      </w:r>
    </w:p>
    <w:p w14:paraId="14FCF727" w14:textId="3365779A" w:rsidR="002F2D06" w:rsidRDefault="002F2D06" w:rsidP="002F2D06">
      <w:pPr>
        <w:pStyle w:val="Listeafsnit"/>
      </w:pPr>
    </w:p>
    <w:p w14:paraId="4F4F446D" w14:textId="1924678E" w:rsidR="00C06296" w:rsidRDefault="001C5268" w:rsidP="001C5268">
      <w:pPr>
        <w:pStyle w:val="Listeafsnit"/>
        <w:numPr>
          <w:ilvl w:val="0"/>
          <w:numId w:val="2"/>
        </w:numPr>
        <w:spacing w:line="240" w:lineRule="auto"/>
      </w:pPr>
      <w:r w:rsidRPr="000A0E85">
        <w:rPr>
          <w:noProof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16FE1B2B" wp14:editId="74465284">
                <wp:simplePos x="0" y="0"/>
                <wp:positionH relativeFrom="margin">
                  <wp:align>right</wp:align>
                </wp:positionH>
                <wp:positionV relativeFrom="paragraph">
                  <wp:posOffset>439144</wp:posOffset>
                </wp:positionV>
                <wp:extent cx="5534025" cy="356235"/>
                <wp:effectExtent l="0" t="0" r="28575" b="24765"/>
                <wp:wrapSquare wrapText="bothSides"/>
                <wp:docPr id="1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359EA" w14:textId="77777777" w:rsidR="001C5268" w:rsidRDefault="001C5268" w:rsidP="001C52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E1B2B" id="_x0000_s1031" type="#_x0000_t202" style="position:absolute;left:0;text-align:left;margin-left:384.55pt;margin-top:34.6pt;width:435.75pt;height:28.05pt;z-index:2516648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">
                <v:textbox>
                  <w:txbxContent>
                    <w:p w14:paraId="6AB359EA" w14:textId="77777777" w:rsidR="001C5268" w:rsidRDefault="001C5268" w:rsidP="001C5268"/>
                  </w:txbxContent>
                </v:textbox>
                <w10:wrap type="square" anchorx="margin"/>
              </v:shape>
            </w:pict>
          </mc:Fallback>
        </mc:AlternateContent>
      </w:r>
      <w:r w:rsidR="002F2D06" w:rsidRPr="000A0E85">
        <w:rPr>
          <w:u w:val="single"/>
        </w:rPr>
        <w:t xml:space="preserve">Ansøgt </w:t>
      </w:r>
      <w:r w:rsidR="00C06296" w:rsidRPr="000A0E85">
        <w:rPr>
          <w:u w:val="single"/>
        </w:rPr>
        <w:t>støttebeløb</w:t>
      </w:r>
      <w:r w:rsidR="00A04294" w:rsidRPr="000A0E85">
        <w:rPr>
          <w:u w:val="single"/>
        </w:rPr>
        <w:br/>
      </w:r>
      <w:r w:rsidR="00A04294" w:rsidRPr="0095222B">
        <w:rPr>
          <w:rFonts w:ascii="Roboto" w:hAnsi="Roboto"/>
        </w:rPr>
        <w:t xml:space="preserve">Det oplyses, hvilket beløb der ansøges om. </w:t>
      </w:r>
      <w:r w:rsidR="00F85739">
        <w:br/>
      </w:r>
    </w:p>
    <w:p w14:paraId="11B9C3E1" w14:textId="376D52A3" w:rsidR="00C06296" w:rsidRDefault="000B5604" w:rsidP="001C5268">
      <w:pPr>
        <w:pStyle w:val="Listeafsnit"/>
        <w:numPr>
          <w:ilvl w:val="0"/>
          <w:numId w:val="2"/>
        </w:numPr>
        <w:spacing w:line="240" w:lineRule="auto"/>
      </w:pPr>
      <w:r w:rsidRPr="000A0E85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7FAE5D99" wp14:editId="32AB6D56">
                <wp:simplePos x="0" y="0"/>
                <wp:positionH relativeFrom="margin">
                  <wp:posOffset>7951</wp:posOffset>
                </wp:positionH>
                <wp:positionV relativeFrom="paragraph">
                  <wp:posOffset>951754</wp:posOffset>
                </wp:positionV>
                <wp:extent cx="5534025" cy="356235"/>
                <wp:effectExtent l="0" t="0" r="28575" b="24765"/>
                <wp:wrapSquare wrapText="bothSides"/>
                <wp:docPr id="1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DE0E9" w14:textId="77777777" w:rsidR="001C5268" w:rsidRDefault="001C5268" w:rsidP="001C52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E5D99" id="_x0000_s1032" type="#_x0000_t202" style="position:absolute;left:0;text-align:left;margin-left:.65pt;margin-top:74.95pt;width:435.75pt;height:28.0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">
                <v:textbox>
                  <w:txbxContent>
                    <w:p w14:paraId="615DE0E9" w14:textId="77777777" w:rsidR="001C5268" w:rsidRDefault="001C5268" w:rsidP="001C5268"/>
                  </w:txbxContent>
                </v:textbox>
                <w10:wrap type="square" anchorx="margin"/>
              </v:shape>
            </w:pict>
          </mc:Fallback>
        </mc:AlternateContent>
      </w:r>
      <w:r w:rsidR="00C06296" w:rsidRPr="000A0E85">
        <w:rPr>
          <w:u w:val="single"/>
        </w:rPr>
        <w:t xml:space="preserve">Projektidé </w:t>
      </w:r>
      <w:r w:rsidR="00A04294" w:rsidRPr="000A0E85">
        <w:rPr>
          <w:u w:val="single"/>
        </w:rPr>
        <w:br/>
      </w:r>
      <w:r w:rsidR="00A04294" w:rsidRPr="0095222B">
        <w:rPr>
          <w:rFonts w:ascii="Roboto" w:hAnsi="Roboto"/>
        </w:rPr>
        <w:t xml:space="preserve">Beskriv projektets idé: Hvordan projektet adresserer </w:t>
      </w:r>
      <w:r w:rsidR="00EB1300">
        <w:rPr>
          <w:rFonts w:ascii="Roboto" w:hAnsi="Roboto"/>
        </w:rPr>
        <w:t>problemstillinger</w:t>
      </w:r>
      <w:r w:rsidR="00A04294" w:rsidRPr="0095222B">
        <w:rPr>
          <w:rFonts w:ascii="Roboto" w:hAnsi="Roboto"/>
        </w:rPr>
        <w:t xml:space="preserve"> og understøtter den overordnede vision. Det skal fremgå tydeligt, hvordan kommunen arbejder helhedsorienteret med den fysiske planlægning, og hvordan projektet skal medvirke til, at klima</w:t>
      </w:r>
      <w:r w:rsidR="00EB1300">
        <w:rPr>
          <w:rFonts w:ascii="Roboto" w:hAnsi="Roboto"/>
        </w:rPr>
        <w:t>hensyn</w:t>
      </w:r>
      <w:r w:rsidR="00A04294" w:rsidRPr="0095222B">
        <w:rPr>
          <w:rFonts w:ascii="Roboto" w:hAnsi="Roboto"/>
        </w:rPr>
        <w:t xml:space="preserve"> vil få en større betydning i planlægningen.</w:t>
      </w:r>
      <w:r w:rsidR="00F85739">
        <w:br/>
      </w:r>
    </w:p>
    <w:p w14:paraId="0DFE6273" w14:textId="568B16EA" w:rsidR="001C7DEE" w:rsidRDefault="000B5604" w:rsidP="001C5268">
      <w:pPr>
        <w:pStyle w:val="Listeafsnit"/>
        <w:numPr>
          <w:ilvl w:val="0"/>
          <w:numId w:val="2"/>
        </w:numPr>
        <w:spacing w:line="240" w:lineRule="auto"/>
      </w:pPr>
      <w:r w:rsidRPr="000A0E85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7A4031D2" wp14:editId="2BACC26B">
                <wp:simplePos x="0" y="0"/>
                <wp:positionH relativeFrom="margin">
                  <wp:align>left</wp:align>
                </wp:positionH>
                <wp:positionV relativeFrom="paragraph">
                  <wp:posOffset>776853</wp:posOffset>
                </wp:positionV>
                <wp:extent cx="5534025" cy="356235"/>
                <wp:effectExtent l="0" t="0" r="28575" b="24765"/>
                <wp:wrapSquare wrapText="bothSides"/>
                <wp:docPr id="1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6456E" w14:textId="77777777" w:rsidR="001C5268" w:rsidRDefault="001C5268" w:rsidP="001C52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031D2" id="_x0000_s1033" type="#_x0000_t202" style="position:absolute;left:0;text-align:left;margin-left:0;margin-top:61.15pt;width:435.75pt;height:28.05pt;z-index:2516659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">
                <v:textbox>
                  <w:txbxContent>
                    <w:p w14:paraId="1F66456E" w14:textId="77777777" w:rsidR="001C5268" w:rsidRDefault="001C5268" w:rsidP="001C5268"/>
                  </w:txbxContent>
                </v:textbox>
                <w10:wrap type="square" anchorx="margin"/>
              </v:shape>
            </w:pict>
          </mc:Fallback>
        </mc:AlternateContent>
      </w:r>
      <w:r w:rsidR="001C7DEE" w:rsidRPr="000A0E85">
        <w:rPr>
          <w:u w:val="single"/>
        </w:rPr>
        <w:t xml:space="preserve">Resultater </w:t>
      </w:r>
      <w:r w:rsidRPr="000A0E85">
        <w:rPr>
          <w:u w:val="single"/>
        </w:rPr>
        <w:t xml:space="preserve">og eksempelværdi </w:t>
      </w:r>
      <w:r w:rsidR="00A04294" w:rsidRPr="000A0E85">
        <w:rPr>
          <w:u w:val="single"/>
        </w:rPr>
        <w:br/>
      </w:r>
      <w:r w:rsidR="00A04294" w:rsidRPr="0095222B">
        <w:rPr>
          <w:rFonts w:ascii="Roboto" w:hAnsi="Roboto"/>
        </w:rPr>
        <w:t>Beskriv hvilke resultater kommunen gerne vil opnå med projektet: Hvilken forskel kommer projektet til at gøre, og hvad kommer der ud af det?</w:t>
      </w:r>
      <w:r>
        <w:rPr>
          <w:rFonts w:ascii="Roboto" w:hAnsi="Roboto"/>
        </w:rPr>
        <w:t xml:space="preserve"> Beskriv yderligere under dette punkt, hvilken eksempelværdi projektet vil have for andre kommuner. </w:t>
      </w:r>
      <w:r w:rsidR="00F85739">
        <w:br/>
      </w:r>
    </w:p>
    <w:p w14:paraId="76C21075" w14:textId="274715B1" w:rsidR="001C7DEE" w:rsidRDefault="001C5268" w:rsidP="001C7DEE">
      <w:pPr>
        <w:pStyle w:val="Listeafsnit"/>
        <w:numPr>
          <w:ilvl w:val="0"/>
          <w:numId w:val="2"/>
        </w:numPr>
        <w:spacing w:line="240" w:lineRule="auto"/>
      </w:pPr>
      <w:r w:rsidRPr="000A0E85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1157F1F1" wp14:editId="3CC81E28">
                <wp:simplePos x="0" y="0"/>
                <wp:positionH relativeFrom="margin">
                  <wp:align>left</wp:align>
                </wp:positionH>
                <wp:positionV relativeFrom="paragraph">
                  <wp:posOffset>916884</wp:posOffset>
                </wp:positionV>
                <wp:extent cx="5534025" cy="356235"/>
                <wp:effectExtent l="0" t="0" r="28575" b="24765"/>
                <wp:wrapSquare wrapText="bothSides"/>
                <wp:docPr id="1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F4EF5" w14:textId="77777777" w:rsidR="001C5268" w:rsidRDefault="001C5268" w:rsidP="001C52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7F1F1" id="_x0000_s1034" type="#_x0000_t202" style="position:absolute;left:0;text-align:left;margin-left:0;margin-top:72.2pt;width:435.75pt;height:28.05pt;z-index:2516679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">
                <v:textbox>
                  <w:txbxContent>
                    <w:p w14:paraId="0D5F4EF5" w14:textId="77777777" w:rsidR="001C5268" w:rsidRDefault="001C5268" w:rsidP="001C5268"/>
                  </w:txbxContent>
                </v:textbox>
                <w10:wrap type="square" anchorx="margin"/>
              </v:shape>
            </w:pict>
          </mc:Fallback>
        </mc:AlternateContent>
      </w:r>
      <w:r w:rsidR="00007B07" w:rsidRPr="000A0E85">
        <w:rPr>
          <w:u w:val="single"/>
        </w:rPr>
        <w:t>Proces- og tidsplan</w:t>
      </w:r>
      <w:r w:rsidR="00A04294" w:rsidRPr="000A0E85">
        <w:rPr>
          <w:u w:val="single"/>
        </w:rPr>
        <w:br/>
      </w:r>
      <w:r w:rsidR="00A04294" w:rsidRPr="0095222B">
        <w:rPr>
          <w:rFonts w:ascii="Roboto" w:hAnsi="Roboto"/>
        </w:rPr>
        <w:t>Det beskrives, hvilke centrale aktiviteter pilotprojektet skal gennemføre, for at pilotprojektet når sine resultater. Beskriv den forventede proces- og tidsplan med faser og overordnede milepæle, herunder hvordan borgere og politikere eventuelt forventes at blive involveret. Projektet skal være gennemført ultimo 2024.</w:t>
      </w:r>
      <w:r w:rsidR="00007B07">
        <w:t xml:space="preserve"> </w:t>
      </w:r>
    </w:p>
    <w:p w14:paraId="152057CE" w14:textId="77777777" w:rsidR="00007B07" w:rsidRDefault="00007B07" w:rsidP="00007B07">
      <w:pPr>
        <w:pStyle w:val="Listeafsnit"/>
      </w:pPr>
    </w:p>
    <w:p w14:paraId="27819820" w14:textId="6A80803D" w:rsidR="00007B07" w:rsidRDefault="008D1360" w:rsidP="000B5604">
      <w:pPr>
        <w:pStyle w:val="Listeafsnit"/>
        <w:numPr>
          <w:ilvl w:val="0"/>
          <w:numId w:val="2"/>
        </w:numPr>
        <w:spacing w:line="240" w:lineRule="auto"/>
      </w:pPr>
      <w:r w:rsidRPr="000A0E85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6D5AC2E3" wp14:editId="6E6F7D44">
                <wp:simplePos x="0" y="0"/>
                <wp:positionH relativeFrom="margin">
                  <wp:align>right</wp:align>
                </wp:positionH>
                <wp:positionV relativeFrom="paragraph">
                  <wp:posOffset>1423753</wp:posOffset>
                </wp:positionV>
                <wp:extent cx="5534025" cy="356235"/>
                <wp:effectExtent l="0" t="0" r="28575" b="24765"/>
                <wp:wrapSquare wrapText="bothSides"/>
                <wp:docPr id="1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9960C" w14:textId="77777777" w:rsidR="001C5268" w:rsidRDefault="001C5268" w:rsidP="001C52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AC2E3" id="_x0000_s1035" type="#_x0000_t202" style="position:absolute;left:0;text-align:left;margin-left:384.55pt;margin-top:112.1pt;width:435.75pt;height:28.05pt;z-index:2516689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">
                <v:textbox>
                  <w:txbxContent>
                    <w:p w14:paraId="0139960C" w14:textId="77777777" w:rsidR="001C5268" w:rsidRDefault="001C5268" w:rsidP="001C5268"/>
                  </w:txbxContent>
                </v:textbox>
                <w10:wrap type="square" anchorx="margin"/>
              </v:shape>
            </w:pict>
          </mc:Fallback>
        </mc:AlternateContent>
      </w:r>
      <w:r w:rsidR="00007B07" w:rsidRPr="000A0E85">
        <w:rPr>
          <w:u w:val="single"/>
        </w:rPr>
        <w:t>Økonomi</w:t>
      </w:r>
      <w:r w:rsidR="00A04294" w:rsidRPr="000A0E85">
        <w:rPr>
          <w:u w:val="single"/>
        </w:rPr>
        <w:br/>
      </w:r>
      <w:r w:rsidR="00A04294" w:rsidRPr="0095222B">
        <w:rPr>
          <w:rFonts w:ascii="Roboto" w:hAnsi="Roboto"/>
        </w:rPr>
        <w:t>Lav en udspecificeret redegørelse for projektets samlede økonomi, herunder projektets samlede finansiering, og hvad pengene skal bruges til. Plan22+s støtte kan udgøre op til 50% af projektets samlede budget. Maksimalt halvdelen af den kommunale egenfinansiering kan finansieres i form af arbejdstimer. Det anføres, om der er opnået eller søgt om tilskud til projektet fra andre tilskudsgivere. Det ansøgte støttebeløb (pkt. 7) skal ligeledes fremgå af budgettet.</w:t>
      </w:r>
      <w:r w:rsidR="000B5604">
        <w:rPr>
          <w:rFonts w:ascii="Roboto" w:hAnsi="Roboto"/>
        </w:rPr>
        <w:t xml:space="preserve"> </w:t>
      </w:r>
      <w:r w:rsidR="005F63FA">
        <w:rPr>
          <w:rFonts w:ascii="Roboto" w:hAnsi="Roboto"/>
        </w:rPr>
        <w:t xml:space="preserve">I budgettet skal der indgå en post om </w:t>
      </w:r>
      <w:r w:rsidR="000B5604" w:rsidRPr="0095222B">
        <w:rPr>
          <w:rFonts w:ascii="Roboto" w:hAnsi="Roboto"/>
        </w:rPr>
        <w:t xml:space="preserve">fondsafgift på 17,5%, som skal betales af støtte fra Realdania. </w:t>
      </w:r>
      <w:r w:rsidR="000B5604">
        <w:t xml:space="preserve"> </w:t>
      </w:r>
      <w:r w:rsidR="00F85739">
        <w:br/>
      </w:r>
    </w:p>
    <w:p w14:paraId="392F067F" w14:textId="77777777" w:rsidR="008D1360" w:rsidRDefault="008D1360" w:rsidP="008D1360">
      <w:pPr>
        <w:spacing w:line="240" w:lineRule="auto"/>
      </w:pPr>
    </w:p>
    <w:p w14:paraId="06A5F3AB" w14:textId="4C7AC67D" w:rsidR="00007B07" w:rsidRDefault="008D1360" w:rsidP="001C7DEE">
      <w:pPr>
        <w:pStyle w:val="Listeafsnit"/>
        <w:numPr>
          <w:ilvl w:val="0"/>
          <w:numId w:val="2"/>
        </w:numPr>
        <w:spacing w:line="240" w:lineRule="auto"/>
      </w:pPr>
      <w:r w:rsidRPr="000A0E85">
        <w:rPr>
          <w:noProof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1A31F1AA" wp14:editId="337DF8BF">
                <wp:simplePos x="0" y="0"/>
                <wp:positionH relativeFrom="margin">
                  <wp:posOffset>7620</wp:posOffset>
                </wp:positionH>
                <wp:positionV relativeFrom="paragraph">
                  <wp:posOffset>1129334</wp:posOffset>
                </wp:positionV>
                <wp:extent cx="5534025" cy="356235"/>
                <wp:effectExtent l="0" t="0" r="28575" b="24765"/>
                <wp:wrapSquare wrapText="bothSides"/>
                <wp:docPr id="1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1D3F3" w14:textId="77777777" w:rsidR="000862C6" w:rsidRDefault="000862C6" w:rsidP="000862C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1F1AA" id="_x0000_s1036" type="#_x0000_t202" style="position:absolute;left:0;text-align:left;margin-left:.6pt;margin-top:88.9pt;width:435.75pt;height:28.05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">
                <v:textbox>
                  <w:txbxContent>
                    <w:p w14:paraId="20A1D3F3" w14:textId="77777777" w:rsidR="000862C6" w:rsidRDefault="000862C6" w:rsidP="000862C6"/>
                  </w:txbxContent>
                </v:textbox>
                <w10:wrap type="square" anchorx="margin"/>
              </v:shape>
            </w:pict>
          </mc:Fallback>
        </mc:AlternateContent>
      </w:r>
      <w:r w:rsidR="00007B07" w:rsidRPr="000A0E85">
        <w:rPr>
          <w:u w:val="single"/>
        </w:rPr>
        <w:t xml:space="preserve">Organisering </w:t>
      </w:r>
      <w:r w:rsidR="00A04294">
        <w:br/>
      </w:r>
      <w:r w:rsidR="00A04294" w:rsidRPr="0095222B">
        <w:rPr>
          <w:rFonts w:ascii="Roboto" w:hAnsi="Roboto"/>
        </w:rPr>
        <w:t>Redegør for projektets organisering i kommunen, herunder både politisk og administrativt niveau, og hvordan forskellige forvaltninger og afdelinger indgår i projektet. Hvilke andre aktører – andre kommuner, borgere, virksomheder</w:t>
      </w:r>
      <w:r w:rsidR="00EB1300">
        <w:rPr>
          <w:rFonts w:ascii="Roboto" w:hAnsi="Roboto"/>
        </w:rPr>
        <w:t>, rådgivere</w:t>
      </w:r>
      <w:r w:rsidR="00A04294" w:rsidRPr="0095222B">
        <w:rPr>
          <w:rFonts w:ascii="Roboto" w:hAnsi="Roboto"/>
        </w:rPr>
        <w:t xml:space="preserve"> m.v. - forventes at indgå i projektet. Hvad skal de bidrage med? Og hvornår og hvordan skal de involveres?</w:t>
      </w:r>
    </w:p>
    <w:p w14:paraId="6EE6CEF5" w14:textId="2FEF0B47" w:rsidR="00007B07" w:rsidRDefault="00007B07" w:rsidP="00007B07">
      <w:pPr>
        <w:pStyle w:val="Listeafsnit"/>
      </w:pPr>
    </w:p>
    <w:p w14:paraId="304E44A1" w14:textId="6572838C" w:rsidR="00583CFD" w:rsidRPr="00A04294" w:rsidRDefault="000862C6" w:rsidP="00A04294">
      <w:pPr>
        <w:pStyle w:val="Listeafsnit"/>
        <w:numPr>
          <w:ilvl w:val="0"/>
          <w:numId w:val="2"/>
        </w:numPr>
        <w:spacing w:line="240" w:lineRule="auto"/>
      </w:pPr>
      <w:r w:rsidRPr="000A0E85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341572A9" wp14:editId="409D1441">
                <wp:simplePos x="0" y="0"/>
                <wp:positionH relativeFrom="margin">
                  <wp:align>left</wp:align>
                </wp:positionH>
                <wp:positionV relativeFrom="paragraph">
                  <wp:posOffset>935328</wp:posOffset>
                </wp:positionV>
                <wp:extent cx="5534025" cy="356235"/>
                <wp:effectExtent l="0" t="0" r="28575" b="24765"/>
                <wp:wrapSquare wrapText="bothSides"/>
                <wp:docPr id="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EF17A" w14:textId="77777777" w:rsidR="000862C6" w:rsidRDefault="000862C6" w:rsidP="000862C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572A9" id="_x0000_s1037" type="#_x0000_t202" style="position:absolute;left:0;text-align:left;margin-left:0;margin-top:73.65pt;width:435.75pt;height:28.05pt;z-index:2516720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">
                <v:textbox>
                  <w:txbxContent>
                    <w:p w14:paraId="33EEF17A" w14:textId="77777777" w:rsidR="000862C6" w:rsidRDefault="000862C6" w:rsidP="000862C6"/>
                  </w:txbxContent>
                </v:textbox>
                <w10:wrap type="square" anchorx="margin"/>
              </v:shape>
            </w:pict>
          </mc:Fallback>
        </mc:AlternateContent>
      </w:r>
      <w:r w:rsidR="00007B07" w:rsidRPr="000A0E85">
        <w:rPr>
          <w:u w:val="single"/>
        </w:rPr>
        <w:t>Underskrift</w:t>
      </w:r>
      <w:r w:rsidR="00A04294" w:rsidRPr="000A0E85">
        <w:rPr>
          <w:u w:val="single"/>
        </w:rPr>
        <w:t xml:space="preserve"> </w:t>
      </w:r>
      <w:r w:rsidR="00A04294" w:rsidRPr="000A0E85">
        <w:rPr>
          <w:u w:val="single"/>
        </w:rPr>
        <w:br/>
      </w:r>
      <w:r w:rsidR="00A04294" w:rsidRPr="0095222B">
        <w:rPr>
          <w:rFonts w:ascii="Roboto" w:hAnsi="Roboto"/>
        </w:rPr>
        <w:t>Ansøgeren/den projektansvarlige skal underskrive ansøgningen. Hvis den projektansvarlige ikke har juridisk kompetence til at underskrive ansøgningen, skal ansøgningen underskrives af den juridisk ansvarlige. Den juridisk ansvarlige person er den, der i sidste ende er ansvarlig for, at projektet forløber, som beskrevet i ansøgningen.</w:t>
      </w:r>
      <w:r w:rsidR="00A04294">
        <w:br/>
      </w:r>
    </w:p>
    <w:sectPr w:rsidR="00583CFD" w:rsidRPr="00A04294" w:rsidSect="00A6681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240" w:right="1588" w:bottom="1588" w:left="1588" w:header="85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D81C76" w14:textId="77777777" w:rsidR="00607219" w:rsidRDefault="00607219" w:rsidP="001C0CD7">
      <w:pPr>
        <w:spacing w:after="0" w:line="240" w:lineRule="auto"/>
      </w:pPr>
      <w:r>
        <w:separator/>
      </w:r>
    </w:p>
  </w:endnote>
  <w:endnote w:type="continuationSeparator" w:id="0">
    <w:p w14:paraId="33293638" w14:textId="77777777" w:rsidR="00607219" w:rsidRDefault="00607219" w:rsidP="001C0C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  <w:embedRegular r:id="rId1" w:fontKey="{56FAC8CF-AFCE-4EFF-9E15-0485DDED1590}"/>
    <w:embedBold r:id="rId2" w:fontKey="{C5A69959-FDEE-402E-B194-EE64E2E0EB8F}"/>
    <w:embedBoldItalic r:id="rId3" w:fontKey="{58711717-8AA8-4F4F-83F8-7E9E68D826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53C98" w14:textId="77777777" w:rsidR="003D7928" w:rsidRPr="00A66812" w:rsidRDefault="00AB5C15">
    <w:pPr>
      <w:pStyle w:val="Sidefod"/>
      <w:rPr>
        <w:lang w:val="en-GB"/>
      </w:rPr>
    </w:pPr>
    <w:r>
      <w:rPr>
        <w:lang w:val="en-GB"/>
      </w:rPr>
      <w:fldChar w:fldCharType="begin"/>
    </w:r>
    <w:r>
      <w:rPr>
        <w:lang w:val="en-GB"/>
      </w:rPr>
      <w:instrText xml:space="preserve"> PAGE  \* Arabic  \</w:instrText>
    </w:r>
    <w:r w:rsidR="0001584F" w:rsidRPr="0001584F">
      <w:rPr>
        <w:lang w:val="en-GB"/>
      </w:rPr>
      <w:instrText># "00"</w:instrText>
    </w:r>
    <w:r>
      <w:rPr>
        <w:lang w:val="en-GB"/>
      </w:rPr>
      <w:instrText xml:space="preserve"> </w:instrText>
    </w:r>
    <w:r>
      <w:rPr>
        <w:lang w:val="en-GB"/>
      </w:rPr>
      <w:fldChar w:fldCharType="separate"/>
    </w:r>
    <w:r>
      <w:rPr>
        <w:noProof/>
        <w:lang w:val="en-GB"/>
      </w:rPr>
      <w:t>2</w:t>
    </w:r>
    <w:r>
      <w:rPr>
        <w:lang w:val="en-GB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F6157" w14:textId="77777777" w:rsidR="00DC7180" w:rsidRPr="00D14114" w:rsidRDefault="00DC7180" w:rsidP="00DC7180">
    <w:pPr>
      <w:rPr>
        <w:rFonts w:ascii="Roboto" w:hAnsi="Roboto"/>
        <w:color w:val="054B32" w:themeColor="accent1"/>
        <w:sz w:val="18"/>
        <w:szCs w:val="18"/>
      </w:rPr>
    </w:pPr>
    <w:r w:rsidRPr="00D14114">
      <w:rPr>
        <w:rFonts w:ascii="Roboto" w:hAnsi="Roboto"/>
        <w:color w:val="054B32" w:themeColor="accent1"/>
        <w:sz w:val="18"/>
        <w:szCs w:val="18"/>
      </w:rPr>
      <w:t>Plan22+ er en femårig indsats</w:t>
    </w:r>
    <w:r>
      <w:rPr>
        <w:rFonts w:ascii="Roboto" w:hAnsi="Roboto"/>
        <w:color w:val="054B32" w:themeColor="accent1"/>
        <w:sz w:val="18"/>
        <w:szCs w:val="18"/>
      </w:rPr>
      <w:t xml:space="preserve"> fra staten og Realdania, s</w:t>
    </w:r>
    <w:r w:rsidRPr="00D14114">
      <w:rPr>
        <w:rFonts w:ascii="Roboto" w:hAnsi="Roboto"/>
        <w:color w:val="054B32" w:themeColor="accent1"/>
        <w:sz w:val="18"/>
        <w:szCs w:val="18"/>
      </w:rPr>
      <w:t>om skal understøtte kommunernes klimarbejde ved at udvikle ny viden og redskaber til at indfri klimamålsætninger gennem fysiske planlægning</w:t>
    </w:r>
  </w:p>
  <w:p w14:paraId="7E0B8D9C" w14:textId="712F5636" w:rsidR="000B287A" w:rsidRPr="00DC7180" w:rsidRDefault="000B287A" w:rsidP="00DC718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FE0937" w14:textId="77777777" w:rsidR="00607219" w:rsidRDefault="00607219" w:rsidP="001C0CD7">
      <w:pPr>
        <w:spacing w:after="0" w:line="240" w:lineRule="auto"/>
      </w:pPr>
      <w:r>
        <w:separator/>
      </w:r>
    </w:p>
  </w:footnote>
  <w:footnote w:type="continuationSeparator" w:id="0">
    <w:p w14:paraId="26BBF418" w14:textId="77777777" w:rsidR="00607219" w:rsidRDefault="00607219" w:rsidP="001C0C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C358C" w14:textId="657441C8" w:rsidR="004C11C5" w:rsidRDefault="00EB1300">
    <w:pPr>
      <w:pStyle w:val="Sidehoved"/>
    </w:pPr>
    <w:r>
      <w:rPr>
        <w:noProof/>
      </w:rPr>
      <w:drawing>
        <wp:anchor distT="0" distB="0" distL="114300" distR="114300" simplePos="0" relativeHeight="251659776" behindDoc="1" locked="0" layoutInCell="1" allowOverlap="1" wp14:anchorId="6895D9E4" wp14:editId="4DD549AE">
          <wp:simplePos x="0" y="0"/>
          <wp:positionH relativeFrom="margin">
            <wp:posOffset>4024078</wp:posOffset>
          </wp:positionH>
          <wp:positionV relativeFrom="paragraph">
            <wp:posOffset>-238543</wp:posOffset>
          </wp:positionV>
          <wp:extent cx="1001864" cy="605857"/>
          <wp:effectExtent l="0" t="0" r="8255" b="381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1864" cy="6058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4D9D">
      <w:rPr>
        <w:noProof/>
      </w:rPr>
      <w:drawing>
        <wp:anchor distT="0" distB="0" distL="114300" distR="114300" simplePos="0" relativeHeight="251644416" behindDoc="1" locked="0" layoutInCell="1" allowOverlap="1" wp14:anchorId="0128E519" wp14:editId="423F1C4A">
          <wp:simplePos x="0" y="0"/>
          <wp:positionH relativeFrom="page">
            <wp:posOffset>6132786</wp:posOffset>
          </wp:positionH>
          <wp:positionV relativeFrom="page">
            <wp:posOffset>360045</wp:posOffset>
          </wp:positionV>
          <wp:extent cx="1065600" cy="482400"/>
          <wp:effectExtent l="0" t="0" r="1270" b="0"/>
          <wp:wrapNone/>
          <wp:docPr id="4" name="Graphic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phic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5600" cy="48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A4490" w14:textId="5EF8D956" w:rsidR="000B287A" w:rsidRDefault="00EB1300" w:rsidP="00EB1300">
    <w:pPr>
      <w:pStyle w:val="Sidehoved"/>
      <w:tabs>
        <w:tab w:val="clear" w:pos="4513"/>
        <w:tab w:val="clear" w:pos="9026"/>
        <w:tab w:val="left" w:pos="7137"/>
      </w:tabs>
    </w:pPr>
    <w:r>
      <w:rPr>
        <w:noProof/>
      </w:rPr>
      <w:drawing>
        <wp:anchor distT="0" distB="0" distL="114300" distR="114300" simplePos="0" relativeHeight="251664384" behindDoc="1" locked="0" layoutInCell="1" allowOverlap="1" wp14:anchorId="084A36FD" wp14:editId="6886AFFF">
          <wp:simplePos x="0" y="0"/>
          <wp:positionH relativeFrom="margin">
            <wp:posOffset>4000279</wp:posOffset>
          </wp:positionH>
          <wp:positionV relativeFrom="paragraph">
            <wp:posOffset>-221642</wp:posOffset>
          </wp:positionV>
          <wp:extent cx="985961" cy="596240"/>
          <wp:effectExtent l="0" t="0" r="5080" b="0"/>
          <wp:wrapNone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5961" cy="596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287A">
      <w:rPr>
        <w:noProof/>
      </w:rPr>
      <w:drawing>
        <wp:anchor distT="0" distB="0" distL="114300" distR="114300" simplePos="0" relativeHeight="251661312" behindDoc="1" locked="0" layoutInCell="1" allowOverlap="1" wp14:anchorId="55B03C92" wp14:editId="0BB6AC9C">
          <wp:simplePos x="0" y="0"/>
          <wp:positionH relativeFrom="page">
            <wp:posOffset>6131560</wp:posOffset>
          </wp:positionH>
          <wp:positionV relativeFrom="page">
            <wp:posOffset>360045</wp:posOffset>
          </wp:positionV>
          <wp:extent cx="1065600" cy="482400"/>
          <wp:effectExtent l="0" t="0" r="1270" b="0"/>
          <wp:wrapNone/>
          <wp:docPr id="5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phic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5600" cy="48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17CF4"/>
    <w:multiLevelType w:val="hybridMultilevel"/>
    <w:tmpl w:val="3A38D04A"/>
    <w:lvl w:ilvl="0" w:tplc="BC549DC6">
      <w:start w:val="10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647" w:hanging="360"/>
      </w:pPr>
    </w:lvl>
    <w:lvl w:ilvl="2" w:tplc="0406001B" w:tentative="1">
      <w:start w:val="1"/>
      <w:numFmt w:val="lowerRoman"/>
      <w:lvlText w:val="%3."/>
      <w:lvlJc w:val="right"/>
      <w:pPr>
        <w:ind w:left="2367" w:hanging="180"/>
      </w:pPr>
    </w:lvl>
    <w:lvl w:ilvl="3" w:tplc="0406000F" w:tentative="1">
      <w:start w:val="1"/>
      <w:numFmt w:val="decimal"/>
      <w:lvlText w:val="%4."/>
      <w:lvlJc w:val="left"/>
      <w:pPr>
        <w:ind w:left="3087" w:hanging="360"/>
      </w:pPr>
    </w:lvl>
    <w:lvl w:ilvl="4" w:tplc="04060019" w:tentative="1">
      <w:start w:val="1"/>
      <w:numFmt w:val="lowerLetter"/>
      <w:lvlText w:val="%5."/>
      <w:lvlJc w:val="left"/>
      <w:pPr>
        <w:ind w:left="3807" w:hanging="360"/>
      </w:pPr>
    </w:lvl>
    <w:lvl w:ilvl="5" w:tplc="0406001B" w:tentative="1">
      <w:start w:val="1"/>
      <w:numFmt w:val="lowerRoman"/>
      <w:lvlText w:val="%6."/>
      <w:lvlJc w:val="right"/>
      <w:pPr>
        <w:ind w:left="4527" w:hanging="180"/>
      </w:pPr>
    </w:lvl>
    <w:lvl w:ilvl="6" w:tplc="0406000F" w:tentative="1">
      <w:start w:val="1"/>
      <w:numFmt w:val="decimal"/>
      <w:lvlText w:val="%7."/>
      <w:lvlJc w:val="left"/>
      <w:pPr>
        <w:ind w:left="5247" w:hanging="360"/>
      </w:pPr>
    </w:lvl>
    <w:lvl w:ilvl="7" w:tplc="04060019" w:tentative="1">
      <w:start w:val="1"/>
      <w:numFmt w:val="lowerLetter"/>
      <w:lvlText w:val="%8."/>
      <w:lvlJc w:val="left"/>
      <w:pPr>
        <w:ind w:left="5967" w:hanging="360"/>
      </w:pPr>
    </w:lvl>
    <w:lvl w:ilvl="8" w:tplc="040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54D2910"/>
    <w:multiLevelType w:val="hybridMultilevel"/>
    <w:tmpl w:val="38848F10"/>
    <w:lvl w:ilvl="0" w:tplc="DFC2B5F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647" w:hanging="360"/>
      </w:pPr>
    </w:lvl>
    <w:lvl w:ilvl="2" w:tplc="0406001B" w:tentative="1">
      <w:start w:val="1"/>
      <w:numFmt w:val="lowerRoman"/>
      <w:lvlText w:val="%3."/>
      <w:lvlJc w:val="right"/>
      <w:pPr>
        <w:ind w:left="2367" w:hanging="180"/>
      </w:pPr>
    </w:lvl>
    <w:lvl w:ilvl="3" w:tplc="0406000F" w:tentative="1">
      <w:start w:val="1"/>
      <w:numFmt w:val="decimal"/>
      <w:lvlText w:val="%4."/>
      <w:lvlJc w:val="left"/>
      <w:pPr>
        <w:ind w:left="3087" w:hanging="360"/>
      </w:pPr>
    </w:lvl>
    <w:lvl w:ilvl="4" w:tplc="04060019" w:tentative="1">
      <w:start w:val="1"/>
      <w:numFmt w:val="lowerLetter"/>
      <w:lvlText w:val="%5."/>
      <w:lvlJc w:val="left"/>
      <w:pPr>
        <w:ind w:left="3807" w:hanging="360"/>
      </w:pPr>
    </w:lvl>
    <w:lvl w:ilvl="5" w:tplc="0406001B" w:tentative="1">
      <w:start w:val="1"/>
      <w:numFmt w:val="lowerRoman"/>
      <w:lvlText w:val="%6."/>
      <w:lvlJc w:val="right"/>
      <w:pPr>
        <w:ind w:left="4527" w:hanging="180"/>
      </w:pPr>
    </w:lvl>
    <w:lvl w:ilvl="6" w:tplc="0406000F" w:tentative="1">
      <w:start w:val="1"/>
      <w:numFmt w:val="decimal"/>
      <w:lvlText w:val="%7."/>
      <w:lvlJc w:val="left"/>
      <w:pPr>
        <w:ind w:left="5247" w:hanging="360"/>
      </w:pPr>
    </w:lvl>
    <w:lvl w:ilvl="7" w:tplc="04060019" w:tentative="1">
      <w:start w:val="1"/>
      <w:numFmt w:val="lowerLetter"/>
      <w:lvlText w:val="%8."/>
      <w:lvlJc w:val="left"/>
      <w:pPr>
        <w:ind w:left="5967" w:hanging="360"/>
      </w:pPr>
    </w:lvl>
    <w:lvl w:ilvl="8" w:tplc="040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339C3158"/>
    <w:multiLevelType w:val="hybridMultilevel"/>
    <w:tmpl w:val="19809CEA"/>
    <w:lvl w:ilvl="0" w:tplc="B26C4CF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D52825"/>
    <w:multiLevelType w:val="hybridMultilevel"/>
    <w:tmpl w:val="2D42A5B2"/>
    <w:lvl w:ilvl="0" w:tplc="54F81782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514A58"/>
    <w:multiLevelType w:val="hybridMultilevel"/>
    <w:tmpl w:val="CDD2A37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AA0405"/>
    <w:multiLevelType w:val="hybridMultilevel"/>
    <w:tmpl w:val="9C0033C6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12F3A7A"/>
    <w:multiLevelType w:val="hybridMultilevel"/>
    <w:tmpl w:val="00168C1E"/>
    <w:lvl w:ilvl="0" w:tplc="A948BB68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EE0732"/>
    <w:multiLevelType w:val="hybridMultilevel"/>
    <w:tmpl w:val="B9E63892"/>
    <w:lvl w:ilvl="0" w:tplc="88D8298E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0D6FB8"/>
    <w:multiLevelType w:val="hybridMultilevel"/>
    <w:tmpl w:val="999ED1B0"/>
    <w:lvl w:ilvl="0" w:tplc="D4EACF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647" w:hanging="360"/>
      </w:pPr>
    </w:lvl>
    <w:lvl w:ilvl="2" w:tplc="0406001B" w:tentative="1">
      <w:start w:val="1"/>
      <w:numFmt w:val="lowerRoman"/>
      <w:lvlText w:val="%3."/>
      <w:lvlJc w:val="right"/>
      <w:pPr>
        <w:ind w:left="2367" w:hanging="180"/>
      </w:pPr>
    </w:lvl>
    <w:lvl w:ilvl="3" w:tplc="0406000F" w:tentative="1">
      <w:start w:val="1"/>
      <w:numFmt w:val="decimal"/>
      <w:lvlText w:val="%4."/>
      <w:lvlJc w:val="left"/>
      <w:pPr>
        <w:ind w:left="3087" w:hanging="360"/>
      </w:pPr>
    </w:lvl>
    <w:lvl w:ilvl="4" w:tplc="04060019" w:tentative="1">
      <w:start w:val="1"/>
      <w:numFmt w:val="lowerLetter"/>
      <w:lvlText w:val="%5."/>
      <w:lvlJc w:val="left"/>
      <w:pPr>
        <w:ind w:left="3807" w:hanging="360"/>
      </w:pPr>
    </w:lvl>
    <w:lvl w:ilvl="5" w:tplc="0406001B" w:tentative="1">
      <w:start w:val="1"/>
      <w:numFmt w:val="lowerRoman"/>
      <w:lvlText w:val="%6."/>
      <w:lvlJc w:val="right"/>
      <w:pPr>
        <w:ind w:left="4527" w:hanging="180"/>
      </w:pPr>
    </w:lvl>
    <w:lvl w:ilvl="6" w:tplc="0406000F" w:tentative="1">
      <w:start w:val="1"/>
      <w:numFmt w:val="decimal"/>
      <w:lvlText w:val="%7."/>
      <w:lvlJc w:val="left"/>
      <w:pPr>
        <w:ind w:left="5247" w:hanging="360"/>
      </w:pPr>
    </w:lvl>
    <w:lvl w:ilvl="7" w:tplc="04060019" w:tentative="1">
      <w:start w:val="1"/>
      <w:numFmt w:val="lowerLetter"/>
      <w:lvlText w:val="%8."/>
      <w:lvlJc w:val="left"/>
      <w:pPr>
        <w:ind w:left="5967" w:hanging="360"/>
      </w:pPr>
    </w:lvl>
    <w:lvl w:ilvl="8" w:tplc="040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68A01DCE"/>
    <w:multiLevelType w:val="hybridMultilevel"/>
    <w:tmpl w:val="0C603BA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9B5D08"/>
    <w:multiLevelType w:val="hybridMultilevel"/>
    <w:tmpl w:val="129E89EE"/>
    <w:lvl w:ilvl="0" w:tplc="27BCDC78">
      <w:start w:val="1"/>
      <w:numFmt w:val="decimal"/>
      <w:lvlText w:val="%1."/>
      <w:lvlJc w:val="left"/>
      <w:pPr>
        <w:ind w:left="340" w:hanging="340"/>
      </w:pPr>
      <w:rPr>
        <w:rFonts w:hint="default"/>
        <w:b w:val="0"/>
        <w:bCs w:val="0"/>
      </w:rPr>
    </w:lvl>
    <w:lvl w:ilvl="1" w:tplc="04060019" w:tentative="1">
      <w:start w:val="1"/>
      <w:numFmt w:val="lowerLetter"/>
      <w:lvlText w:val="%2."/>
      <w:lvlJc w:val="left"/>
      <w:pPr>
        <w:ind w:left="760" w:hanging="360"/>
      </w:pPr>
    </w:lvl>
    <w:lvl w:ilvl="2" w:tplc="0406001B" w:tentative="1">
      <w:start w:val="1"/>
      <w:numFmt w:val="lowerRoman"/>
      <w:lvlText w:val="%3."/>
      <w:lvlJc w:val="right"/>
      <w:pPr>
        <w:ind w:left="1480" w:hanging="180"/>
      </w:pPr>
    </w:lvl>
    <w:lvl w:ilvl="3" w:tplc="0406000F" w:tentative="1">
      <w:start w:val="1"/>
      <w:numFmt w:val="decimal"/>
      <w:lvlText w:val="%4."/>
      <w:lvlJc w:val="left"/>
      <w:pPr>
        <w:ind w:left="2200" w:hanging="360"/>
      </w:pPr>
    </w:lvl>
    <w:lvl w:ilvl="4" w:tplc="04060019" w:tentative="1">
      <w:start w:val="1"/>
      <w:numFmt w:val="lowerLetter"/>
      <w:lvlText w:val="%5."/>
      <w:lvlJc w:val="left"/>
      <w:pPr>
        <w:ind w:left="2920" w:hanging="360"/>
      </w:pPr>
    </w:lvl>
    <w:lvl w:ilvl="5" w:tplc="0406001B" w:tentative="1">
      <w:start w:val="1"/>
      <w:numFmt w:val="lowerRoman"/>
      <w:lvlText w:val="%6."/>
      <w:lvlJc w:val="right"/>
      <w:pPr>
        <w:ind w:left="3640" w:hanging="180"/>
      </w:pPr>
    </w:lvl>
    <w:lvl w:ilvl="6" w:tplc="0406000F" w:tentative="1">
      <w:start w:val="1"/>
      <w:numFmt w:val="decimal"/>
      <w:lvlText w:val="%7."/>
      <w:lvlJc w:val="left"/>
      <w:pPr>
        <w:ind w:left="4360" w:hanging="360"/>
      </w:pPr>
    </w:lvl>
    <w:lvl w:ilvl="7" w:tplc="04060019" w:tentative="1">
      <w:start w:val="1"/>
      <w:numFmt w:val="lowerLetter"/>
      <w:lvlText w:val="%8."/>
      <w:lvlJc w:val="left"/>
      <w:pPr>
        <w:ind w:left="5080" w:hanging="360"/>
      </w:pPr>
    </w:lvl>
    <w:lvl w:ilvl="8" w:tplc="0406001B" w:tentative="1">
      <w:start w:val="1"/>
      <w:numFmt w:val="lowerRoman"/>
      <w:lvlText w:val="%9."/>
      <w:lvlJc w:val="right"/>
      <w:pPr>
        <w:ind w:left="5800" w:hanging="180"/>
      </w:pPr>
    </w:lvl>
  </w:abstractNum>
  <w:num w:numId="1" w16cid:durableId="1789809613">
    <w:abstractNumId w:val="4"/>
  </w:num>
  <w:num w:numId="2" w16cid:durableId="995960863">
    <w:abstractNumId w:val="10"/>
  </w:num>
  <w:num w:numId="3" w16cid:durableId="1055078653">
    <w:abstractNumId w:val="9"/>
  </w:num>
  <w:num w:numId="4" w16cid:durableId="1569075149">
    <w:abstractNumId w:val="5"/>
  </w:num>
  <w:num w:numId="5" w16cid:durableId="1368330973">
    <w:abstractNumId w:val="8"/>
  </w:num>
  <w:num w:numId="6" w16cid:durableId="1532918173">
    <w:abstractNumId w:val="0"/>
  </w:num>
  <w:num w:numId="7" w16cid:durableId="2136826216">
    <w:abstractNumId w:val="3"/>
  </w:num>
  <w:num w:numId="8" w16cid:durableId="1356073779">
    <w:abstractNumId w:val="7"/>
  </w:num>
  <w:num w:numId="9" w16cid:durableId="1917207498">
    <w:abstractNumId w:val="2"/>
  </w:num>
  <w:num w:numId="10" w16cid:durableId="1551915670">
    <w:abstractNumId w:val="1"/>
  </w:num>
  <w:num w:numId="11" w16cid:durableId="24137879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autoHyphenation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219"/>
    <w:rsid w:val="00007B07"/>
    <w:rsid w:val="0001584F"/>
    <w:rsid w:val="00040F4A"/>
    <w:rsid w:val="000425B8"/>
    <w:rsid w:val="000607AB"/>
    <w:rsid w:val="000862C6"/>
    <w:rsid w:val="000A0E85"/>
    <w:rsid w:val="000B287A"/>
    <w:rsid w:val="000B5604"/>
    <w:rsid w:val="00117595"/>
    <w:rsid w:val="00131CB5"/>
    <w:rsid w:val="00135929"/>
    <w:rsid w:val="00145AFF"/>
    <w:rsid w:val="001B0606"/>
    <w:rsid w:val="001C0CD7"/>
    <w:rsid w:val="001C30FB"/>
    <w:rsid w:val="001C5268"/>
    <w:rsid w:val="001C7DEE"/>
    <w:rsid w:val="002073E5"/>
    <w:rsid w:val="00230B84"/>
    <w:rsid w:val="002312EF"/>
    <w:rsid w:val="00235017"/>
    <w:rsid w:val="002B03EF"/>
    <w:rsid w:val="002D2330"/>
    <w:rsid w:val="002F2D06"/>
    <w:rsid w:val="00303166"/>
    <w:rsid w:val="00341B21"/>
    <w:rsid w:val="003D7928"/>
    <w:rsid w:val="003E7213"/>
    <w:rsid w:val="00452234"/>
    <w:rsid w:val="004950F4"/>
    <w:rsid w:val="004C11C5"/>
    <w:rsid w:val="004E7D96"/>
    <w:rsid w:val="00577C35"/>
    <w:rsid w:val="00583CFD"/>
    <w:rsid w:val="005F63FA"/>
    <w:rsid w:val="00607219"/>
    <w:rsid w:val="00671EC2"/>
    <w:rsid w:val="006750B2"/>
    <w:rsid w:val="006C4D48"/>
    <w:rsid w:val="0077576B"/>
    <w:rsid w:val="007F5C4D"/>
    <w:rsid w:val="008A700E"/>
    <w:rsid w:val="008D1360"/>
    <w:rsid w:val="00912AAC"/>
    <w:rsid w:val="00934A8F"/>
    <w:rsid w:val="0095222B"/>
    <w:rsid w:val="00997441"/>
    <w:rsid w:val="009A7A55"/>
    <w:rsid w:val="009B3BAE"/>
    <w:rsid w:val="00A04294"/>
    <w:rsid w:val="00A23A0E"/>
    <w:rsid w:val="00A636F5"/>
    <w:rsid w:val="00A64ED5"/>
    <w:rsid w:val="00A66812"/>
    <w:rsid w:val="00A91766"/>
    <w:rsid w:val="00A954DD"/>
    <w:rsid w:val="00AA2AC0"/>
    <w:rsid w:val="00AB5C15"/>
    <w:rsid w:val="00AF0C66"/>
    <w:rsid w:val="00B15596"/>
    <w:rsid w:val="00B2036D"/>
    <w:rsid w:val="00B33695"/>
    <w:rsid w:val="00B358F5"/>
    <w:rsid w:val="00B50B11"/>
    <w:rsid w:val="00BE361D"/>
    <w:rsid w:val="00C06296"/>
    <w:rsid w:val="00C16130"/>
    <w:rsid w:val="00C921DA"/>
    <w:rsid w:val="00C9660A"/>
    <w:rsid w:val="00D02A21"/>
    <w:rsid w:val="00D14114"/>
    <w:rsid w:val="00D344D3"/>
    <w:rsid w:val="00D36B72"/>
    <w:rsid w:val="00D447F0"/>
    <w:rsid w:val="00DA33D7"/>
    <w:rsid w:val="00DA3708"/>
    <w:rsid w:val="00DC7180"/>
    <w:rsid w:val="00DF3EC5"/>
    <w:rsid w:val="00E23A42"/>
    <w:rsid w:val="00E24D9D"/>
    <w:rsid w:val="00E339A5"/>
    <w:rsid w:val="00EB1300"/>
    <w:rsid w:val="00EF0577"/>
    <w:rsid w:val="00F11792"/>
    <w:rsid w:val="00F60AC9"/>
    <w:rsid w:val="00F63737"/>
    <w:rsid w:val="00F66192"/>
    <w:rsid w:val="00F85739"/>
    <w:rsid w:val="00FA3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2FF558"/>
  <w14:discardImageEditingData/>
  <w14:defaultImageDpi w14:val="32767"/>
  <w15:chartTrackingRefBased/>
  <w15:docId w15:val="{90522BAF-9097-4297-82C1-F7B65C4E1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8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576B"/>
    <w:pPr>
      <w:spacing w:line="264" w:lineRule="auto"/>
    </w:pPr>
  </w:style>
  <w:style w:type="paragraph" w:styleId="Overskrift1">
    <w:name w:val="heading 1"/>
    <w:basedOn w:val="Normal"/>
    <w:next w:val="Normal"/>
    <w:link w:val="Overskrift1Tegn"/>
    <w:uiPriority w:val="9"/>
    <w:qFormat/>
    <w:rsid w:val="003D7928"/>
    <w:pPr>
      <w:keepNext/>
      <w:keepLines/>
      <w:spacing w:before="280" w:after="560" w:line="240" w:lineRule="auto"/>
      <w:contextualSpacing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D7928"/>
    <w:pPr>
      <w:keepNext/>
      <w:keepLines/>
      <w:spacing w:after="0"/>
      <w:contextualSpacing/>
      <w:outlineLvl w:val="1"/>
    </w:pPr>
    <w:rPr>
      <w:rFonts w:asciiTheme="majorHAnsi" w:eastAsiaTheme="majorEastAsia" w:hAnsiTheme="majorHAnsi" w:cstheme="majorBidi"/>
      <w:b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1C0C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C0CD7"/>
  </w:style>
  <w:style w:type="paragraph" w:styleId="Sidefod">
    <w:name w:val="footer"/>
    <w:basedOn w:val="Normal"/>
    <w:link w:val="SidefodTegn"/>
    <w:uiPriority w:val="99"/>
    <w:unhideWhenUsed/>
    <w:rsid w:val="00A66812"/>
    <w:pPr>
      <w:tabs>
        <w:tab w:val="center" w:pos="4513"/>
        <w:tab w:val="right" w:pos="9026"/>
      </w:tabs>
      <w:spacing w:after="0" w:line="240" w:lineRule="auto"/>
      <w:ind w:right="-1021"/>
      <w:jc w:val="right"/>
    </w:pPr>
    <w:rPr>
      <w:b/>
      <w:color w:val="054B32" w:themeColor="text2"/>
      <w:sz w:val="18"/>
    </w:rPr>
  </w:style>
  <w:style w:type="character" w:customStyle="1" w:styleId="SidefodTegn">
    <w:name w:val="Sidefod Tegn"/>
    <w:basedOn w:val="Standardskrifttypeiafsnit"/>
    <w:link w:val="Sidefod"/>
    <w:uiPriority w:val="99"/>
    <w:rsid w:val="00A66812"/>
    <w:rPr>
      <w:b/>
      <w:color w:val="054B32" w:themeColor="text2"/>
      <w:sz w:val="18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3D7928"/>
    <w:rPr>
      <w:rFonts w:asciiTheme="majorHAnsi" w:eastAsiaTheme="majorEastAsia" w:hAnsiTheme="majorHAnsi" w:cstheme="majorBidi"/>
      <w:b/>
      <w:sz w:val="28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3D7928"/>
    <w:rPr>
      <w:rFonts w:asciiTheme="majorHAnsi" w:eastAsiaTheme="majorEastAsia" w:hAnsiTheme="majorHAnsi" w:cstheme="majorBidi"/>
      <w:b/>
      <w:szCs w:val="26"/>
    </w:rPr>
  </w:style>
  <w:style w:type="paragraph" w:customStyle="1" w:styleId="Datofelt">
    <w:name w:val="Datofelt"/>
    <w:basedOn w:val="Normal"/>
    <w:qFormat/>
    <w:rsid w:val="000425B8"/>
    <w:pPr>
      <w:spacing w:after="560"/>
      <w:jc w:val="right"/>
    </w:pPr>
    <w:rPr>
      <w:b/>
    </w:rPr>
  </w:style>
  <w:style w:type="paragraph" w:styleId="Listeafsnit">
    <w:name w:val="List Paragraph"/>
    <w:basedOn w:val="Normal"/>
    <w:uiPriority w:val="34"/>
    <w:qFormat/>
    <w:rsid w:val="0077576B"/>
    <w:pPr>
      <w:ind w:left="720"/>
      <w:contextualSpacing/>
    </w:pPr>
  </w:style>
  <w:style w:type="table" w:styleId="Tabel-Gitter">
    <w:name w:val="Table Grid"/>
    <w:basedOn w:val="Tabel-Normal"/>
    <w:uiPriority w:val="39"/>
    <w:rsid w:val="00AF0C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henvisning">
    <w:name w:val="annotation reference"/>
    <w:basedOn w:val="Standardskrifttypeiafsnit"/>
    <w:uiPriority w:val="99"/>
    <w:semiHidden/>
    <w:unhideWhenUsed/>
    <w:rsid w:val="00583CFD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583CFD"/>
    <w:pPr>
      <w:spacing w:after="160"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583CFD"/>
    <w:rPr>
      <w:sz w:val="20"/>
      <w:szCs w:val="20"/>
    </w:rPr>
  </w:style>
  <w:style w:type="paragraph" w:styleId="Ingenafstand">
    <w:name w:val="No Spacing"/>
    <w:uiPriority w:val="1"/>
    <w:qFormat/>
    <w:rsid w:val="009A7A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8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sv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sv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smusBlindum\OneDrive%20-%20Dansk%20Byplanlaboratorium\Skrivebord\Plan22%20Wordskabelon.dotx" TargetMode="External"/></Relationships>
</file>

<file path=word/theme/theme1.xml><?xml version="1.0" encoding="utf-8"?>
<a:theme xmlns:a="http://schemas.openxmlformats.org/drawingml/2006/main" name="Office Theme">
  <a:themeElements>
    <a:clrScheme name="Plan22">
      <a:dk1>
        <a:srgbClr val="000000"/>
      </a:dk1>
      <a:lt1>
        <a:sysClr val="window" lastClr="FFFFFF"/>
      </a:lt1>
      <a:dk2>
        <a:srgbClr val="054B32"/>
      </a:dk2>
      <a:lt2>
        <a:srgbClr val="D8D8D8"/>
      </a:lt2>
      <a:accent1>
        <a:srgbClr val="054B32"/>
      </a:accent1>
      <a:accent2>
        <a:srgbClr val="64B478"/>
      </a:accent2>
      <a:accent3>
        <a:srgbClr val="007A75"/>
      </a:accent3>
      <a:accent4>
        <a:srgbClr val="96D2E1"/>
      </a:accent4>
      <a:accent5>
        <a:srgbClr val="466EFF"/>
      </a:accent5>
      <a:accent6>
        <a:srgbClr val="FFCD37"/>
      </a:accent6>
      <a:hlink>
        <a:srgbClr val="007A75"/>
      </a:hlink>
      <a:folHlink>
        <a:srgbClr val="054B32"/>
      </a:folHlink>
    </a:clrScheme>
    <a:fontScheme name="Roboto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Plan22 Wordskabelon</Template>
  <TotalTime>104</TotalTime>
  <Pages>5</Pages>
  <Words>775</Words>
  <Characters>4729</Characters>
  <Application>Microsoft Office Word</Application>
  <DocSecurity>0</DocSecurity>
  <Lines>39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Rasmus Blindum</dc:creator>
  <cp:keywords/>
  <dc:description/>
  <cp:lastModifiedBy>Rasmus Blindum</cp:lastModifiedBy>
  <cp:revision>8</cp:revision>
  <cp:lastPrinted>2022-12-15T09:02:00Z</cp:lastPrinted>
  <dcterms:created xsi:type="dcterms:W3CDTF">2022-11-29T14:02:00Z</dcterms:created>
  <dcterms:modified xsi:type="dcterms:W3CDTF">2022-12-16T10:08:00Z</dcterms:modified>
</cp:coreProperties>
</file>